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FC8B7" w14:textId="77777777" w:rsidR="00177320" w:rsidRPr="00135FED" w:rsidRDefault="00190F00" w:rsidP="000770D7">
      <w:pPr>
        <w:pStyle w:val="CompanyName"/>
        <w:rPr>
          <w:lang w:val="bs-Latn-BA"/>
        </w:rPr>
      </w:pPr>
      <w:r>
        <w:rPr>
          <w:noProof/>
          <w:lang w:val="bs-Latn-BA" w:eastAsia="bs-Latn-BA"/>
        </w:rPr>
        <w:pict w14:anchorId="2B97B1EB"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1026" type="#_x0000_t202" style="position:absolute;left:0;text-align:left;margin-left:22.2pt;margin-top:-18.7pt;width:351pt;height:90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" stroked="f">
            <v:textbox inset=",,0">
              <w:txbxContent>
                <w:p w14:paraId="255968C2" w14:textId="77777777" w:rsidR="008720C3" w:rsidRPr="00CF490B" w:rsidRDefault="008720C3" w:rsidP="0012444E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Sarajevska regionalna razvojna agencija SERDA d.o.o. Sarajevo, </w:t>
                  </w:r>
                  <w:r w:rsidR="002B075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Kolodvorska 6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</w:t>
                  </w:r>
                </w:p>
                <w:p w14:paraId="72149691" w14:textId="77777777" w:rsidR="008720C3" w:rsidRDefault="008720C3" w:rsidP="0012444E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Tel: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+387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33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652-935,</w:t>
                  </w:r>
                  <w:r w:rsidRPr="00CF490B">
                    <w:rPr>
                      <w:lang w:val="bs-Latn-BA"/>
                    </w:rPr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648-686, Fax: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+387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33/ 663-923 </w:t>
                  </w:r>
                </w:p>
                <w:p w14:paraId="1AE12C71" w14:textId="77777777" w:rsidR="008720C3" w:rsidRPr="00CF490B" w:rsidRDefault="008720C3" w:rsidP="0012444E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Email: </w:t>
                  </w:r>
                  <w:hyperlink r:id="rId8" w:history="1">
                    <w:r w:rsidRPr="00CF490B">
                      <w:rPr>
                        <w:rStyle w:val="Hyperlink"/>
                        <w:rFonts w:ascii="Arial" w:hAnsi="Arial" w:cs="Arial"/>
                        <w:sz w:val="16"/>
                        <w:szCs w:val="16"/>
                        <w:lang w:val="bs-Latn-BA"/>
                      </w:rPr>
                      <w:t>serda@serda.ba</w:t>
                    </w:r>
                  </w:hyperlink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;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Web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: </w:t>
                  </w:r>
                  <w:hyperlink r:id="rId9" w:history="1">
                    <w:r w:rsidRPr="00CF490B">
                      <w:rPr>
                        <w:rStyle w:val="Hyperlink"/>
                        <w:rFonts w:ascii="Arial" w:hAnsi="Arial" w:cs="Arial"/>
                        <w:sz w:val="16"/>
                        <w:szCs w:val="16"/>
                        <w:lang w:val="bs-Latn-BA"/>
                      </w:rPr>
                      <w:t>www.serda.ba</w:t>
                    </w:r>
                  </w:hyperlink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</w:t>
                  </w:r>
                </w:p>
                <w:p w14:paraId="4B72B6F4" w14:textId="77777777" w:rsidR="008720C3" w:rsidRPr="00CF490B" w:rsidRDefault="008720C3" w:rsidP="0012444E">
                  <w:pPr>
                    <w:pStyle w:val="Footer"/>
                    <w:spacing w:before="120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Kantonalni Sud Sarajevo matični registarski broj subjekta upisa 1-24164</w:t>
                  </w:r>
                </w:p>
                <w:p w14:paraId="0AE1888F" w14:textId="77777777" w:rsidR="008720C3" w:rsidRPr="00CF490B" w:rsidRDefault="008720C3" w:rsidP="0012444E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Broj računa: UniCredit Bank 3389002206391983</w:t>
                  </w:r>
                </w:p>
                <w:p w14:paraId="0940883B" w14:textId="77777777" w:rsidR="008720C3" w:rsidRPr="00CF490B" w:rsidRDefault="008720C3" w:rsidP="0012444E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Identifikacijski broj društva: 4200816600000</w:t>
                  </w:r>
                </w:p>
                <w:p w14:paraId="0BB6EE58" w14:textId="77777777" w:rsidR="008720C3" w:rsidRPr="00CF490B" w:rsidRDefault="008720C3" w:rsidP="0012444E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PDV broj društva: 200816600000</w:t>
                  </w:r>
                </w:p>
                <w:p w14:paraId="03E24E36" w14:textId="77777777" w:rsidR="008720C3" w:rsidRPr="00CF490B" w:rsidRDefault="008720C3" w:rsidP="0012444E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Porezni broj: 01700000</w:t>
                  </w:r>
                </w:p>
                <w:p w14:paraId="1BDF0F7D" w14:textId="77777777" w:rsidR="008720C3" w:rsidRPr="00CF490B" w:rsidRDefault="008720C3" w:rsidP="0012444E">
                  <w:pPr>
                    <w:jc w:val="right"/>
                    <w:rPr>
                      <w:lang w:val="bs-Latn-BA"/>
                    </w:rPr>
                  </w:pPr>
                </w:p>
              </w:txbxContent>
            </v:textbox>
          </v:shape>
        </w:pict>
      </w:r>
      <w:r w:rsidR="00C27D6A">
        <w:rPr>
          <w:noProof/>
          <w:lang w:val="bs-Latn-BA" w:eastAsia="bs-Latn-BA"/>
        </w:rPr>
        <w:drawing>
          <wp:anchor distT="0" distB="0" distL="114300" distR="114300" simplePos="0" relativeHeight="251656704" behindDoc="1" locked="0" layoutInCell="1" allowOverlap="1" wp14:anchorId="75914D33" wp14:editId="624B8CA5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1028700" cy="1005205"/>
            <wp:effectExtent l="19050" t="0" r="0" b="0"/>
            <wp:wrapTight wrapText="bothSides">
              <wp:wrapPolygon edited="0">
                <wp:start x="-400" y="0"/>
                <wp:lineTo x="-400" y="21286"/>
                <wp:lineTo x="21600" y="21286"/>
                <wp:lineTo x="21600" y="0"/>
                <wp:lineTo x="-400" y="0"/>
              </wp:wrapPolygon>
            </wp:wrapTight>
            <wp:docPr id="17" name="Picture 17" descr="Serda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erdaZna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58B9" w:rsidRPr="00135FED">
        <w:rPr>
          <w:lang w:val="bs-Latn-BA"/>
        </w:rPr>
        <w:t xml:space="preserve">   </w:t>
      </w:r>
    </w:p>
    <w:p w14:paraId="11D3FD88" w14:textId="77777777" w:rsidR="00177320" w:rsidRPr="00135FED" w:rsidRDefault="00177320" w:rsidP="009B325A">
      <w:pPr>
        <w:pStyle w:val="CompanyName"/>
        <w:rPr>
          <w:lang w:val="bs-Latn-BA"/>
        </w:rPr>
      </w:pPr>
    </w:p>
    <w:p w14:paraId="0CB21736" w14:textId="77777777" w:rsidR="000770D7" w:rsidRPr="00135FED" w:rsidRDefault="00F558B9" w:rsidP="000770D7">
      <w:pPr>
        <w:pStyle w:val="CompanyName"/>
        <w:rPr>
          <w:lang w:val="bs-Latn-BA"/>
        </w:rPr>
      </w:pPr>
      <w:r w:rsidRPr="00135FED">
        <w:rPr>
          <w:lang w:val="bs-Latn-BA"/>
        </w:rPr>
        <w:t xml:space="preserve">            </w:t>
      </w:r>
    </w:p>
    <w:p w14:paraId="27312D10" w14:textId="77777777" w:rsidR="00FE5F08" w:rsidRDefault="00FE5F08" w:rsidP="009B325A">
      <w:pPr>
        <w:pStyle w:val="CompanyName"/>
        <w:jc w:val="left"/>
        <w:rPr>
          <w:rFonts w:ascii="Times New Roman" w:hAnsi="Times New Roman"/>
          <w:b/>
          <w:caps w:val="0"/>
          <w:spacing w:val="0"/>
          <w:sz w:val="22"/>
          <w:szCs w:val="22"/>
          <w:lang w:val="bs-Latn-BA"/>
        </w:rPr>
      </w:pPr>
    </w:p>
    <w:p w14:paraId="249A8C5E" w14:textId="77777777" w:rsidR="00CF490B" w:rsidRPr="00135FED" w:rsidRDefault="00190F00" w:rsidP="009B325A">
      <w:pPr>
        <w:pStyle w:val="CompanyName"/>
        <w:jc w:val="left"/>
        <w:rPr>
          <w:rFonts w:ascii="Times New Roman" w:hAnsi="Times New Roman"/>
          <w:b/>
          <w:caps w:val="0"/>
          <w:spacing w:val="0"/>
          <w:sz w:val="22"/>
          <w:szCs w:val="22"/>
          <w:lang w:val="bs-Latn-BA"/>
        </w:rPr>
      </w:pPr>
      <w:r>
        <w:rPr>
          <w:rFonts w:ascii="Times New Roman" w:hAnsi="Times New Roman"/>
          <w:b/>
          <w:caps w:val="0"/>
          <w:noProof/>
          <w:spacing w:val="0"/>
          <w:sz w:val="22"/>
          <w:szCs w:val="22"/>
          <w:lang w:val="bs-Latn-BA" w:eastAsia="bs-Latn-BA"/>
        </w:rPr>
        <w:pict w14:anchorId="075F7E2C">
          <v:line id="Line 22" o:spid="_x0000_s1027" style="position:absolute;flip:y;z-index:251658752;visibility:visible" from="1.2pt,2.85pt" to="462.1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">
            <v:shadow on="t" opacity=".5" offset="1pt"/>
          </v:line>
        </w:pict>
      </w:r>
    </w:p>
    <w:p w14:paraId="5807A58C" w14:textId="77777777" w:rsidR="00D132DA" w:rsidRPr="00791D87" w:rsidRDefault="00D132DA" w:rsidP="00D132DA">
      <w:pPr>
        <w:rPr>
          <w:szCs w:val="28"/>
          <w:lang w:val="bs-Latn-BA"/>
        </w:rPr>
      </w:pPr>
      <w:r w:rsidRPr="00791D87">
        <w:rPr>
          <w:szCs w:val="28"/>
          <w:lang w:val="bs-Latn-BA"/>
        </w:rPr>
        <w:t xml:space="preserve">Datum, </w:t>
      </w:r>
      <w:r w:rsidR="00B647A6">
        <w:rPr>
          <w:szCs w:val="28"/>
          <w:lang w:val="bs-Latn-BA"/>
        </w:rPr>
        <w:t>_____</w:t>
      </w:r>
      <w:r w:rsidR="006C71EB">
        <w:rPr>
          <w:szCs w:val="28"/>
          <w:lang w:val="bs-Latn-BA"/>
        </w:rPr>
        <w:t>___</w:t>
      </w:r>
      <w:r w:rsidR="00B07879">
        <w:rPr>
          <w:szCs w:val="28"/>
          <w:lang w:val="bs-Latn-BA"/>
        </w:rPr>
        <w:t>.2021</w:t>
      </w:r>
      <w:r w:rsidR="00B83581">
        <w:rPr>
          <w:szCs w:val="28"/>
          <w:lang w:val="bs-Latn-BA"/>
        </w:rPr>
        <w:t>. godine</w:t>
      </w:r>
    </w:p>
    <w:p w14:paraId="3866DCED" w14:textId="77777777" w:rsidR="00D132DA" w:rsidRPr="00791D87" w:rsidRDefault="00D132DA" w:rsidP="00D132DA">
      <w:pPr>
        <w:rPr>
          <w:szCs w:val="28"/>
          <w:lang w:val="bs-Latn-BA"/>
        </w:rPr>
      </w:pPr>
      <w:r w:rsidRPr="00791D87">
        <w:rPr>
          <w:szCs w:val="28"/>
          <w:lang w:val="bs-Latn-BA"/>
        </w:rPr>
        <w:t>Broj :____________________</w:t>
      </w:r>
    </w:p>
    <w:p w14:paraId="5D364D9B" w14:textId="77777777" w:rsidR="006C71EB" w:rsidRPr="00E515D9" w:rsidRDefault="006C71EB" w:rsidP="006C71EB">
      <w:pPr>
        <w:jc w:val="both"/>
        <w:rPr>
          <w:szCs w:val="22"/>
          <w:lang w:val="hr-BA"/>
        </w:rPr>
      </w:pPr>
    </w:p>
    <w:p w14:paraId="074C2787" w14:textId="6AE07259" w:rsidR="009E4A30" w:rsidRDefault="006C71EB" w:rsidP="006C71EB">
      <w:pPr>
        <w:jc w:val="both"/>
        <w:rPr>
          <w:szCs w:val="22"/>
          <w:lang w:val="hr-BA"/>
        </w:rPr>
      </w:pPr>
      <w:r w:rsidRPr="00E515D9">
        <w:rPr>
          <w:szCs w:val="22"/>
          <w:lang w:val="hr-BA"/>
        </w:rPr>
        <w:t xml:space="preserve">Na osnovu </w:t>
      </w:r>
      <w:proofErr w:type="spellStart"/>
      <w:r w:rsidR="00E725DD">
        <w:rPr>
          <w:rFonts w:eastAsia="TimesNewRoman"/>
          <w:bCs/>
        </w:rPr>
        <w:t>člana</w:t>
      </w:r>
      <w:proofErr w:type="spellEnd"/>
      <w:r w:rsidR="00E725DD">
        <w:rPr>
          <w:rFonts w:eastAsia="TimesNewRoman"/>
          <w:bCs/>
        </w:rPr>
        <w:t xml:space="preserve"> 70. </w:t>
      </w:r>
      <w:proofErr w:type="spellStart"/>
      <w:r w:rsidR="00E725DD">
        <w:rPr>
          <w:rFonts w:eastAsia="TimesNewRoman"/>
          <w:bCs/>
        </w:rPr>
        <w:t>stav</w:t>
      </w:r>
      <w:proofErr w:type="spellEnd"/>
      <w:r w:rsidR="00E725DD">
        <w:rPr>
          <w:rFonts w:eastAsia="TimesNewRoman"/>
          <w:bCs/>
        </w:rPr>
        <w:t xml:space="preserve"> (4) </w:t>
      </w:r>
      <w:proofErr w:type="spellStart"/>
      <w:r w:rsidR="00E725DD">
        <w:rPr>
          <w:rFonts w:eastAsia="TimesNewRoman"/>
          <w:bCs/>
        </w:rPr>
        <w:t>i</w:t>
      </w:r>
      <w:proofErr w:type="spellEnd"/>
      <w:r w:rsidR="00E725DD">
        <w:rPr>
          <w:rFonts w:eastAsia="TimesNewRoman"/>
          <w:bCs/>
        </w:rPr>
        <w:t xml:space="preserve"> </w:t>
      </w:r>
      <w:r w:rsidRPr="00E515D9">
        <w:rPr>
          <w:szCs w:val="22"/>
          <w:lang w:val="hr-BA"/>
        </w:rPr>
        <w:t xml:space="preserve">člana </w:t>
      </w:r>
      <w:r>
        <w:rPr>
          <w:szCs w:val="22"/>
          <w:lang w:val="hr-BA"/>
        </w:rPr>
        <w:t xml:space="preserve">69. stav </w:t>
      </w:r>
      <w:r w:rsidR="00E725DD">
        <w:rPr>
          <w:szCs w:val="22"/>
          <w:lang w:val="hr-BA"/>
        </w:rPr>
        <w:t>(</w:t>
      </w:r>
      <w:r>
        <w:rPr>
          <w:szCs w:val="22"/>
          <w:lang w:val="hr-BA"/>
        </w:rPr>
        <w:t>2</w:t>
      </w:r>
      <w:r w:rsidR="00E725DD">
        <w:rPr>
          <w:szCs w:val="22"/>
          <w:lang w:val="hr-BA"/>
        </w:rPr>
        <w:t>)</w:t>
      </w:r>
      <w:r>
        <w:rPr>
          <w:szCs w:val="22"/>
          <w:lang w:val="hr-BA"/>
        </w:rPr>
        <w:t xml:space="preserve"> tačka </w:t>
      </w:r>
      <w:r w:rsidRPr="00E515D9">
        <w:rPr>
          <w:szCs w:val="22"/>
          <w:lang w:val="hr-BA"/>
        </w:rPr>
        <w:t xml:space="preserve"> </w:t>
      </w:r>
      <w:r w:rsidR="005C5688">
        <w:rPr>
          <w:szCs w:val="22"/>
          <w:lang w:val="hr-BA"/>
        </w:rPr>
        <w:t>a</w:t>
      </w:r>
      <w:r w:rsidRPr="00E515D9">
        <w:rPr>
          <w:szCs w:val="22"/>
          <w:lang w:val="hr-BA"/>
        </w:rPr>
        <w:t>)</w:t>
      </w:r>
      <w:r w:rsidR="00511358">
        <w:rPr>
          <w:szCs w:val="22"/>
          <w:lang w:val="hr-BA"/>
        </w:rPr>
        <w:t>, a u vezi člana 25.</w:t>
      </w:r>
      <w:r>
        <w:rPr>
          <w:szCs w:val="22"/>
          <w:lang w:val="hr-BA"/>
        </w:rPr>
        <w:t xml:space="preserve">  </w:t>
      </w:r>
      <w:r w:rsidRPr="00E515D9">
        <w:rPr>
          <w:szCs w:val="22"/>
          <w:lang w:val="hr-BA"/>
        </w:rPr>
        <w:t xml:space="preserve">Zakona o javnim nabavkama BiH (“Sl. </w:t>
      </w:r>
      <w:r w:rsidR="008121A4">
        <w:rPr>
          <w:szCs w:val="22"/>
          <w:lang w:val="hr-BA"/>
        </w:rPr>
        <w:t>g</w:t>
      </w:r>
      <w:r w:rsidRPr="00E515D9">
        <w:rPr>
          <w:szCs w:val="22"/>
          <w:lang w:val="hr-BA"/>
        </w:rPr>
        <w:t xml:space="preserve">lasnik BiH”, broj </w:t>
      </w:r>
      <w:r>
        <w:rPr>
          <w:szCs w:val="22"/>
          <w:lang w:val="hr-BA"/>
        </w:rPr>
        <w:t>39/1</w:t>
      </w:r>
      <w:r w:rsidRPr="00E515D9">
        <w:rPr>
          <w:szCs w:val="22"/>
          <w:lang w:val="hr-BA"/>
        </w:rPr>
        <w:t>4</w:t>
      </w:r>
      <w:r>
        <w:rPr>
          <w:szCs w:val="22"/>
          <w:lang w:val="hr-BA"/>
        </w:rPr>
        <w:t xml:space="preserve">), </w:t>
      </w:r>
      <w:r w:rsidRPr="00E515D9">
        <w:rPr>
          <w:szCs w:val="22"/>
          <w:lang w:val="hr-BA"/>
        </w:rPr>
        <w:t>člana 8. Statuta Društva</w:t>
      </w:r>
      <w:r>
        <w:rPr>
          <w:szCs w:val="22"/>
          <w:lang w:val="hr-BA"/>
        </w:rPr>
        <w:t xml:space="preserve"> –Prečišćeni tekst</w:t>
      </w:r>
      <w:r w:rsidR="008E56B7">
        <w:rPr>
          <w:szCs w:val="22"/>
          <w:lang w:val="hr-BA"/>
        </w:rPr>
        <w:t xml:space="preserve">, </w:t>
      </w:r>
      <w:r w:rsidR="005C5688">
        <w:rPr>
          <w:szCs w:val="22"/>
          <w:lang w:val="hr-BA"/>
        </w:rPr>
        <w:t xml:space="preserve"> o postupku JN</w:t>
      </w:r>
      <w:r w:rsidR="00511358">
        <w:rPr>
          <w:szCs w:val="22"/>
          <w:lang w:val="hr-BA"/>
        </w:rPr>
        <w:t>, donosim,</w:t>
      </w:r>
    </w:p>
    <w:p w14:paraId="0F950EF5" w14:textId="77777777" w:rsidR="00511358" w:rsidRPr="00E515D9" w:rsidRDefault="00511358" w:rsidP="006C71EB">
      <w:pPr>
        <w:jc w:val="both"/>
        <w:rPr>
          <w:szCs w:val="22"/>
          <w:lang w:val="hr-BA"/>
        </w:rPr>
      </w:pPr>
    </w:p>
    <w:p w14:paraId="646B8739" w14:textId="77777777" w:rsidR="006C71EB" w:rsidRPr="00E515D9" w:rsidRDefault="006C71EB" w:rsidP="006C71EB">
      <w:pPr>
        <w:jc w:val="center"/>
        <w:rPr>
          <w:b/>
          <w:szCs w:val="22"/>
          <w:lang w:val="hr-BA"/>
        </w:rPr>
      </w:pPr>
      <w:r w:rsidRPr="00E515D9">
        <w:rPr>
          <w:b/>
          <w:szCs w:val="22"/>
          <w:lang w:val="hr-BA"/>
        </w:rPr>
        <w:t>O D L U K U</w:t>
      </w:r>
    </w:p>
    <w:p w14:paraId="0C2F74B8" w14:textId="77777777" w:rsidR="006C71EB" w:rsidRDefault="006C71EB" w:rsidP="00FE5F08">
      <w:pPr>
        <w:jc w:val="center"/>
        <w:rPr>
          <w:b/>
          <w:szCs w:val="22"/>
          <w:lang w:val="hr-BA"/>
        </w:rPr>
      </w:pPr>
      <w:r>
        <w:rPr>
          <w:b/>
          <w:szCs w:val="22"/>
          <w:lang w:val="hr-BA"/>
        </w:rPr>
        <w:t xml:space="preserve">o poništenju </w:t>
      </w:r>
      <w:r w:rsidRPr="00E515D9">
        <w:rPr>
          <w:b/>
          <w:szCs w:val="22"/>
          <w:lang w:val="hr-BA"/>
        </w:rPr>
        <w:t xml:space="preserve"> postupka </w:t>
      </w:r>
      <w:r>
        <w:rPr>
          <w:b/>
          <w:szCs w:val="22"/>
          <w:lang w:val="hr-BA"/>
        </w:rPr>
        <w:t>javne nabavke</w:t>
      </w:r>
    </w:p>
    <w:p w14:paraId="139D769C" w14:textId="77777777" w:rsidR="006208B4" w:rsidRDefault="006208B4" w:rsidP="00FE5F08">
      <w:pPr>
        <w:jc w:val="center"/>
        <w:rPr>
          <w:b/>
          <w:szCs w:val="22"/>
          <w:lang w:val="hr-BA"/>
        </w:rPr>
      </w:pPr>
    </w:p>
    <w:p w14:paraId="1ADC0841" w14:textId="77777777" w:rsidR="006208B4" w:rsidRDefault="006208B4" w:rsidP="00FE5F08">
      <w:pPr>
        <w:jc w:val="center"/>
        <w:rPr>
          <w:b/>
          <w:szCs w:val="22"/>
          <w:lang w:val="hr-BA"/>
        </w:rPr>
      </w:pPr>
      <w:r>
        <w:rPr>
          <w:b/>
          <w:szCs w:val="22"/>
          <w:lang w:val="hr-BA"/>
        </w:rPr>
        <w:t>I</w:t>
      </w:r>
    </w:p>
    <w:p w14:paraId="06356754" w14:textId="77777777" w:rsidR="00FE5F08" w:rsidRPr="00E515D9" w:rsidRDefault="00FE5F08" w:rsidP="00FE5F08">
      <w:pPr>
        <w:jc w:val="center"/>
        <w:rPr>
          <w:b/>
          <w:szCs w:val="22"/>
          <w:lang w:val="hr-BA"/>
        </w:rPr>
      </w:pPr>
    </w:p>
    <w:p w14:paraId="49C9C075" w14:textId="77777777" w:rsidR="00B07879" w:rsidRPr="006208B4" w:rsidRDefault="006C71EB" w:rsidP="006208B4">
      <w:pPr>
        <w:tabs>
          <w:tab w:val="left" w:pos="8460"/>
        </w:tabs>
        <w:rPr>
          <w:rFonts w:eastAsia="TimesNewRoman"/>
        </w:rPr>
      </w:pPr>
      <w:r w:rsidRPr="006208B4">
        <w:rPr>
          <w:lang w:val="hr-BA"/>
        </w:rPr>
        <w:t>Poništava se postupak za javnu nabavku</w:t>
      </w:r>
      <w:r w:rsidR="005C5688" w:rsidRPr="006208B4">
        <w:rPr>
          <w:rFonts w:eastAsia="TimesNewRoman"/>
        </w:rPr>
        <w:t xml:space="preserve"> </w:t>
      </w:r>
      <w:r w:rsidR="00B07879" w:rsidRPr="006208B4">
        <w:rPr>
          <w:rFonts w:eastAsia="TimesNewRoman"/>
        </w:rPr>
        <w:t>“</w:t>
      </w:r>
      <w:proofErr w:type="spellStart"/>
      <w:r w:rsidR="005C5688" w:rsidRPr="006208B4">
        <w:rPr>
          <w:rFonts w:eastAsia="TimesNewRoman"/>
        </w:rPr>
        <w:t>finansijskih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usluga</w:t>
      </w:r>
      <w:proofErr w:type="spellEnd"/>
      <w:r w:rsidR="005C5688" w:rsidRPr="006208B4">
        <w:rPr>
          <w:rFonts w:eastAsia="TimesNewRoman"/>
        </w:rPr>
        <w:t xml:space="preserve"> – </w:t>
      </w:r>
      <w:proofErr w:type="spellStart"/>
      <w:r w:rsidR="005C5688" w:rsidRPr="006208B4">
        <w:rPr>
          <w:rFonts w:eastAsia="TimesNewRoman"/>
        </w:rPr>
        <w:t>beskamatno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deponovanje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sredstava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i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plasmana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kredita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Kreditno-garantnog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fonda</w:t>
      </w:r>
      <w:proofErr w:type="spellEnd"/>
      <w:r w:rsidR="005C5688" w:rsidRPr="006208B4">
        <w:rPr>
          <w:rFonts w:eastAsia="TimesNewRoman"/>
        </w:rPr>
        <w:t xml:space="preserve"> </w:t>
      </w:r>
      <w:proofErr w:type="spellStart"/>
      <w:r w:rsidR="005C5688" w:rsidRPr="006208B4">
        <w:rPr>
          <w:rFonts w:eastAsia="TimesNewRoman"/>
        </w:rPr>
        <w:t>Kantona</w:t>
      </w:r>
      <w:proofErr w:type="spellEnd"/>
      <w:r w:rsidR="005C5688" w:rsidRPr="006208B4">
        <w:rPr>
          <w:rFonts w:eastAsia="TimesNewRoman"/>
        </w:rPr>
        <w:t xml:space="preserve"> Sarajevo</w:t>
      </w:r>
      <w:r w:rsidR="00B07879" w:rsidRPr="006208B4">
        <w:rPr>
          <w:rFonts w:eastAsia="TimesNewRoman"/>
        </w:rPr>
        <w:t xml:space="preserve">” </w:t>
      </w:r>
      <w:proofErr w:type="spellStart"/>
      <w:r w:rsidR="00B07879" w:rsidRPr="006208B4">
        <w:rPr>
          <w:rFonts w:eastAsia="TimesNewRoman"/>
        </w:rPr>
        <w:t>i</w:t>
      </w:r>
      <w:proofErr w:type="spellEnd"/>
      <w:r w:rsidR="00B07879" w:rsidRPr="006208B4">
        <w:rPr>
          <w:rFonts w:eastAsia="TimesNewRoman"/>
        </w:rPr>
        <w:t xml:space="preserve"> to:</w:t>
      </w:r>
      <w:r w:rsidR="004D02B4" w:rsidRPr="006208B4">
        <w:rPr>
          <w:rFonts w:eastAsia="TimesNewRoman"/>
        </w:rPr>
        <w:t xml:space="preserve"> </w:t>
      </w:r>
    </w:p>
    <w:p w14:paraId="5BE91228" w14:textId="77777777" w:rsidR="006208B4" w:rsidRPr="006208B4" w:rsidRDefault="006208B4" w:rsidP="006208B4">
      <w:pPr>
        <w:jc w:val="both"/>
        <w:rPr>
          <w:sz w:val="32"/>
          <w:szCs w:val="32"/>
        </w:rPr>
      </w:pPr>
      <w:bookmarkStart w:id="0" w:name="_Hlk81815041"/>
      <w:r w:rsidRPr="006138D4">
        <w:rPr>
          <w:sz w:val="32"/>
          <w:szCs w:val="32"/>
        </w:rPr>
        <w:t xml:space="preserve">LOT-1 </w:t>
      </w:r>
      <w:proofErr w:type="spellStart"/>
      <w:r w:rsidRPr="00FA2F5E">
        <w:t>nabavka</w:t>
      </w:r>
      <w:proofErr w:type="spellEnd"/>
      <w:r w:rsidRPr="00FA2F5E">
        <w:t xml:space="preserve"> </w:t>
      </w:r>
      <w:proofErr w:type="spellStart"/>
      <w:r w:rsidRPr="001A638E">
        <w:t>usluga</w:t>
      </w:r>
      <w:proofErr w:type="spellEnd"/>
      <w:r w:rsidRPr="001A638E">
        <w:t xml:space="preserve"> </w:t>
      </w:r>
      <w:proofErr w:type="spellStart"/>
      <w:r w:rsidRPr="001A638E">
        <w:t>beskamatnog</w:t>
      </w:r>
      <w:proofErr w:type="spellEnd"/>
      <w:r w:rsidRPr="00FA2F5E">
        <w:t xml:space="preserve"> </w:t>
      </w:r>
      <w:proofErr w:type="spellStart"/>
      <w:r w:rsidRPr="00FA2F5E">
        <w:t>deponovanja</w:t>
      </w:r>
      <w:proofErr w:type="spellEnd"/>
      <w:r w:rsidRPr="00FA2F5E">
        <w:t xml:space="preserve"> </w:t>
      </w:r>
      <w:proofErr w:type="spellStart"/>
      <w:r w:rsidRPr="00FA2F5E">
        <w:t>sredstava</w:t>
      </w:r>
      <w:proofErr w:type="spellEnd"/>
      <w:r w:rsidRPr="00FA2F5E">
        <w:t xml:space="preserve"> </w:t>
      </w:r>
      <w:proofErr w:type="spellStart"/>
      <w:r w:rsidRPr="00FA2F5E">
        <w:t>i</w:t>
      </w:r>
      <w:proofErr w:type="spellEnd"/>
      <w:r w:rsidRPr="00FA2F5E">
        <w:t xml:space="preserve"> </w:t>
      </w:r>
      <w:proofErr w:type="spellStart"/>
      <w:r w:rsidRPr="008A65F4">
        <w:t>plasmana</w:t>
      </w:r>
      <w:proofErr w:type="spellEnd"/>
      <w:r w:rsidRPr="008A65F4">
        <w:t xml:space="preserve"> </w:t>
      </w:r>
      <w:proofErr w:type="spellStart"/>
      <w:r w:rsidRPr="008A65F4">
        <w:t>kredita</w:t>
      </w:r>
      <w:proofErr w:type="spellEnd"/>
      <w:r w:rsidRPr="008A65F4">
        <w:t xml:space="preserve"> </w:t>
      </w:r>
      <w:proofErr w:type="spellStart"/>
      <w:r w:rsidRPr="008A65F4">
        <w:t>sredstava</w:t>
      </w:r>
      <w:proofErr w:type="spellEnd"/>
      <w:r w:rsidRPr="00FA2F5E">
        <w:t xml:space="preserve"> KGF</w:t>
      </w:r>
      <w:r>
        <w:t xml:space="preserve"> </w:t>
      </w:r>
      <w:proofErr w:type="spellStart"/>
      <w:r>
        <w:t>Kantona</w:t>
      </w:r>
      <w:proofErr w:type="spellEnd"/>
      <w:r>
        <w:t xml:space="preserve"> </w:t>
      </w:r>
      <w:proofErr w:type="gramStart"/>
      <w:r>
        <w:t xml:space="preserve">Sarajevo </w:t>
      </w:r>
      <w:r w:rsidRPr="00FA2F5E">
        <w:t xml:space="preserve"> </w:t>
      </w:r>
      <w:r w:rsidRPr="006138D4">
        <w:rPr>
          <w:lang w:val="pt-BR"/>
        </w:rPr>
        <w:t>radi</w:t>
      </w:r>
      <w:proofErr w:type="gramEnd"/>
      <w:r w:rsidRPr="006138D4">
        <w:rPr>
          <w:lang w:val="pt-BR"/>
        </w:rPr>
        <w:t xml:space="preserve"> plasmana finansijskih sredstava privrednim subjektima </w:t>
      </w:r>
      <w:r>
        <w:rPr>
          <w:lang w:val="pt-BR"/>
        </w:rPr>
        <w:t>-</w:t>
      </w:r>
      <w:r w:rsidRPr="006138D4">
        <w:rPr>
          <w:lang w:val="pt-BR"/>
        </w:rPr>
        <w:t xml:space="preserve"> </w:t>
      </w:r>
      <w:r>
        <w:rPr>
          <w:b/>
          <w:bCs/>
          <w:lang w:val="pt-BR"/>
        </w:rPr>
        <w:t>m</w:t>
      </w:r>
      <w:r w:rsidRPr="000F79BD">
        <w:rPr>
          <w:b/>
          <w:bCs/>
          <w:lang w:val="pt-BR"/>
        </w:rPr>
        <w:t>alim i srednjim</w:t>
      </w:r>
      <w:r w:rsidRPr="000F79BD">
        <w:rPr>
          <w:lang w:val="pt-BR"/>
        </w:rPr>
        <w:t xml:space="preserve"> </w:t>
      </w:r>
      <w:r w:rsidRPr="000F79BD">
        <w:rPr>
          <w:b/>
          <w:lang w:val="pt-BR"/>
        </w:rPr>
        <w:t>preduzećima</w:t>
      </w:r>
      <w:r w:rsidRPr="000F79BD">
        <w:rPr>
          <w:lang w:val="pt-BR"/>
        </w:rPr>
        <w:t xml:space="preserve"> sa područja Kantona Sarajevo u cilju ublažavanja negativnih efekata uzrokovanih pandemijom COVID-19 na privredu Kantona Sarajevo</w:t>
      </w:r>
      <w:r>
        <w:rPr>
          <w:lang w:val="pt-BR"/>
        </w:rPr>
        <w:t>,</w:t>
      </w:r>
    </w:p>
    <w:p w14:paraId="176A7794" w14:textId="77777777" w:rsidR="006208B4" w:rsidRPr="000F79BD" w:rsidRDefault="006208B4" w:rsidP="006208B4">
      <w:pPr>
        <w:jc w:val="both"/>
        <w:rPr>
          <w:sz w:val="32"/>
          <w:szCs w:val="32"/>
        </w:rPr>
      </w:pPr>
      <w:r w:rsidRPr="000F79BD">
        <w:rPr>
          <w:sz w:val="32"/>
          <w:szCs w:val="32"/>
        </w:rPr>
        <w:t xml:space="preserve">LOT-2 </w:t>
      </w:r>
      <w:proofErr w:type="spellStart"/>
      <w:r w:rsidRPr="000F79BD">
        <w:t>nabavka</w:t>
      </w:r>
      <w:proofErr w:type="spellEnd"/>
      <w:r w:rsidRPr="000F79BD">
        <w:t xml:space="preserve"> </w:t>
      </w:r>
      <w:proofErr w:type="spellStart"/>
      <w:r w:rsidRPr="000F79BD">
        <w:t>usluga</w:t>
      </w:r>
      <w:proofErr w:type="spellEnd"/>
      <w:r w:rsidRPr="000F79BD">
        <w:t xml:space="preserve"> </w:t>
      </w:r>
      <w:proofErr w:type="spellStart"/>
      <w:r w:rsidRPr="000F79BD">
        <w:t>beskamatnog</w:t>
      </w:r>
      <w:proofErr w:type="spellEnd"/>
      <w:r w:rsidRPr="000F79BD">
        <w:t xml:space="preserve"> </w:t>
      </w:r>
      <w:proofErr w:type="spellStart"/>
      <w:r w:rsidRPr="000F79BD">
        <w:t>deponovanja</w:t>
      </w:r>
      <w:proofErr w:type="spellEnd"/>
      <w:r w:rsidRPr="000F79BD">
        <w:t xml:space="preserve"> </w:t>
      </w:r>
      <w:proofErr w:type="spellStart"/>
      <w:r w:rsidRPr="000F79BD">
        <w:t>sredstava</w:t>
      </w:r>
      <w:proofErr w:type="spellEnd"/>
      <w:r w:rsidRPr="000F79BD">
        <w:t xml:space="preserve"> </w:t>
      </w:r>
      <w:proofErr w:type="spellStart"/>
      <w:r w:rsidRPr="008A65F4">
        <w:t>i</w:t>
      </w:r>
      <w:proofErr w:type="spellEnd"/>
      <w:r w:rsidRPr="008A65F4">
        <w:t xml:space="preserve"> </w:t>
      </w:r>
      <w:proofErr w:type="spellStart"/>
      <w:r w:rsidRPr="008A65F4">
        <w:t>plasmana</w:t>
      </w:r>
      <w:proofErr w:type="spellEnd"/>
      <w:r w:rsidRPr="008A65F4">
        <w:t xml:space="preserve"> </w:t>
      </w:r>
      <w:proofErr w:type="spellStart"/>
      <w:r w:rsidRPr="008A65F4">
        <w:t>kredita</w:t>
      </w:r>
      <w:proofErr w:type="spellEnd"/>
      <w:r>
        <w:t xml:space="preserve"> </w:t>
      </w:r>
      <w:proofErr w:type="spellStart"/>
      <w:r w:rsidRPr="000F79BD">
        <w:t>sredstava</w:t>
      </w:r>
      <w:proofErr w:type="spellEnd"/>
      <w:r w:rsidRPr="000F79BD">
        <w:t xml:space="preserve"> KGF</w:t>
      </w:r>
      <w:r>
        <w:t xml:space="preserve"> </w:t>
      </w:r>
      <w:proofErr w:type="spellStart"/>
      <w:r>
        <w:t>Kantona</w:t>
      </w:r>
      <w:proofErr w:type="spellEnd"/>
      <w:r>
        <w:t xml:space="preserve"> </w:t>
      </w:r>
      <w:proofErr w:type="spellStart"/>
      <w:r>
        <w:t>Sarajeva</w:t>
      </w:r>
      <w:proofErr w:type="spellEnd"/>
      <w:r w:rsidRPr="000F79BD">
        <w:t xml:space="preserve"> </w:t>
      </w:r>
      <w:r w:rsidRPr="000F79BD">
        <w:rPr>
          <w:lang w:val="pt-BR"/>
        </w:rPr>
        <w:t xml:space="preserve">radi plasmana finansijskih sredstava privrednim subjektima </w:t>
      </w:r>
      <w:r>
        <w:rPr>
          <w:lang w:val="pt-BR"/>
        </w:rPr>
        <w:t>-</w:t>
      </w:r>
      <w:r w:rsidRPr="000F79BD">
        <w:rPr>
          <w:lang w:val="pt-BR"/>
        </w:rPr>
        <w:t xml:space="preserve"> </w:t>
      </w:r>
      <w:r w:rsidRPr="000F79BD">
        <w:rPr>
          <w:b/>
          <w:lang w:val="pt-BR"/>
        </w:rPr>
        <w:t>obrtnicima</w:t>
      </w:r>
      <w:r w:rsidRPr="000F79BD">
        <w:rPr>
          <w:lang w:val="pt-BR"/>
        </w:rPr>
        <w:t xml:space="preserve"> sa područja Kantona Sarajevo u cilju ublažavanja negativnih efekata uzrokovanih pandemijom COVID-19 na privredu Kantona Sarajevo</w:t>
      </w:r>
      <w:r>
        <w:rPr>
          <w:sz w:val="32"/>
          <w:szCs w:val="32"/>
        </w:rPr>
        <w:t>,</w:t>
      </w:r>
    </w:p>
    <w:p w14:paraId="6A7A2395" w14:textId="77777777" w:rsidR="00B07879" w:rsidRPr="006208B4" w:rsidRDefault="006208B4" w:rsidP="006208B4">
      <w:pPr>
        <w:jc w:val="both"/>
        <w:rPr>
          <w:lang w:val="pt-BR"/>
        </w:rPr>
      </w:pPr>
      <w:r w:rsidRPr="000F79BD">
        <w:rPr>
          <w:sz w:val="32"/>
          <w:szCs w:val="32"/>
        </w:rPr>
        <w:t xml:space="preserve">LOT-3 </w:t>
      </w:r>
      <w:proofErr w:type="spellStart"/>
      <w:r w:rsidRPr="000F79BD">
        <w:t>nabavka</w:t>
      </w:r>
      <w:proofErr w:type="spellEnd"/>
      <w:r w:rsidRPr="000F79BD">
        <w:t xml:space="preserve"> </w:t>
      </w:r>
      <w:proofErr w:type="spellStart"/>
      <w:r w:rsidRPr="000F79BD">
        <w:t>usluga</w:t>
      </w:r>
      <w:proofErr w:type="spellEnd"/>
      <w:r w:rsidRPr="000F79BD">
        <w:t xml:space="preserve"> </w:t>
      </w:r>
      <w:proofErr w:type="spellStart"/>
      <w:r w:rsidRPr="000F79BD">
        <w:t>beskamatnog</w:t>
      </w:r>
      <w:proofErr w:type="spellEnd"/>
      <w:r w:rsidRPr="000F79BD">
        <w:t xml:space="preserve"> </w:t>
      </w:r>
      <w:proofErr w:type="spellStart"/>
      <w:r w:rsidRPr="000F79BD">
        <w:t>deponovanja</w:t>
      </w:r>
      <w:proofErr w:type="spellEnd"/>
      <w:r w:rsidRPr="000F79BD">
        <w:t xml:space="preserve"> </w:t>
      </w:r>
      <w:proofErr w:type="spellStart"/>
      <w:r w:rsidRPr="008A65F4">
        <w:t>sredstava</w:t>
      </w:r>
      <w:proofErr w:type="spellEnd"/>
      <w:r w:rsidRPr="008A65F4">
        <w:t xml:space="preserve"> </w:t>
      </w:r>
      <w:proofErr w:type="spellStart"/>
      <w:r w:rsidRPr="008A65F4">
        <w:t>i</w:t>
      </w:r>
      <w:proofErr w:type="spellEnd"/>
      <w:r w:rsidRPr="008A65F4">
        <w:t xml:space="preserve"> </w:t>
      </w:r>
      <w:proofErr w:type="spellStart"/>
      <w:r w:rsidRPr="008A65F4">
        <w:t>plasmana</w:t>
      </w:r>
      <w:proofErr w:type="spellEnd"/>
      <w:r w:rsidRPr="008A65F4">
        <w:t xml:space="preserve"> </w:t>
      </w:r>
      <w:proofErr w:type="spellStart"/>
      <w:r w:rsidRPr="008A65F4">
        <w:t>kredita</w:t>
      </w:r>
      <w:proofErr w:type="spellEnd"/>
      <w:r>
        <w:t xml:space="preserve"> </w:t>
      </w:r>
      <w:proofErr w:type="spellStart"/>
      <w:r w:rsidRPr="000F79BD">
        <w:t>sredstava</w:t>
      </w:r>
      <w:proofErr w:type="spellEnd"/>
      <w:r w:rsidRPr="000F79BD">
        <w:t xml:space="preserve"> KGF</w:t>
      </w:r>
      <w:r>
        <w:t xml:space="preserve"> </w:t>
      </w:r>
      <w:proofErr w:type="spellStart"/>
      <w:r>
        <w:t>Kantona</w:t>
      </w:r>
      <w:proofErr w:type="spellEnd"/>
      <w:r>
        <w:t xml:space="preserve"> Sarajevo</w:t>
      </w:r>
      <w:r w:rsidRPr="000F79BD">
        <w:t xml:space="preserve"> </w:t>
      </w:r>
      <w:r w:rsidRPr="000F79BD">
        <w:rPr>
          <w:lang w:val="pt-BR"/>
        </w:rPr>
        <w:t xml:space="preserve">radi plasmana finansijskih sredstava privrednim subjektima </w:t>
      </w:r>
      <w:r>
        <w:rPr>
          <w:lang w:val="pt-BR"/>
        </w:rPr>
        <w:t>-</w:t>
      </w:r>
      <w:r w:rsidRPr="000F79BD">
        <w:rPr>
          <w:lang w:val="pt-BR"/>
        </w:rPr>
        <w:t xml:space="preserve"> </w:t>
      </w:r>
      <w:r w:rsidRPr="000F79BD">
        <w:rPr>
          <w:b/>
          <w:lang w:val="pt-BR"/>
        </w:rPr>
        <w:t>registriranim poljoprivrednim proizvođačima</w:t>
      </w:r>
      <w:r w:rsidRPr="000F79BD">
        <w:rPr>
          <w:lang w:val="pt-BR"/>
        </w:rPr>
        <w:t xml:space="preserve"> sa područja Kantona Sarajevo u cilju ublažavanja</w:t>
      </w:r>
      <w:r w:rsidRPr="006138D4">
        <w:rPr>
          <w:lang w:val="pt-BR"/>
        </w:rPr>
        <w:t xml:space="preserve"> negativnih efekata uzrokovanih pandemijom COVID-19 na privredu Kantona Sarajevo</w:t>
      </w:r>
      <w:r>
        <w:rPr>
          <w:lang w:val="pt-BR"/>
        </w:rPr>
        <w:t xml:space="preserve">. </w:t>
      </w:r>
    </w:p>
    <w:bookmarkEnd w:id="0"/>
    <w:p w14:paraId="6AB3FB85" w14:textId="77777777" w:rsidR="00B07879" w:rsidRPr="006208B4" w:rsidRDefault="006208B4" w:rsidP="006208B4">
      <w:pPr>
        <w:tabs>
          <w:tab w:val="left" w:pos="8460"/>
        </w:tabs>
        <w:jc w:val="center"/>
        <w:rPr>
          <w:rFonts w:eastAsia="TimesNewRoman"/>
          <w:b/>
        </w:rPr>
      </w:pPr>
      <w:r w:rsidRPr="006208B4">
        <w:rPr>
          <w:rFonts w:eastAsia="TimesNewRoman"/>
          <w:b/>
        </w:rPr>
        <w:t>II</w:t>
      </w:r>
    </w:p>
    <w:p w14:paraId="15C508D7" w14:textId="77777777" w:rsidR="00B07879" w:rsidRPr="006208B4" w:rsidRDefault="00B07879" w:rsidP="006208B4">
      <w:pPr>
        <w:tabs>
          <w:tab w:val="left" w:pos="8460"/>
        </w:tabs>
        <w:jc w:val="center"/>
        <w:rPr>
          <w:rFonts w:eastAsia="TimesNewRoman"/>
          <w:b/>
        </w:rPr>
      </w:pPr>
    </w:p>
    <w:p w14:paraId="42F0ECAF" w14:textId="0269F00D" w:rsidR="005C5688" w:rsidRDefault="006208B4" w:rsidP="00E76828">
      <w:pPr>
        <w:tabs>
          <w:tab w:val="left" w:pos="8460"/>
        </w:tabs>
      </w:pPr>
      <w:proofErr w:type="spellStart"/>
      <w:r>
        <w:rPr>
          <w:rFonts w:eastAsia="TimesNewRoman"/>
        </w:rPr>
        <w:t>Postupak</w:t>
      </w:r>
      <w:proofErr w:type="spellEnd"/>
      <w:r>
        <w:rPr>
          <w:rFonts w:eastAsia="TimesNewRoman"/>
        </w:rPr>
        <w:t xml:space="preserve"> </w:t>
      </w:r>
      <w:proofErr w:type="spellStart"/>
      <w:r>
        <w:rPr>
          <w:rFonts w:eastAsia="TimesNewRoman"/>
        </w:rPr>
        <w:t>iz</w:t>
      </w:r>
      <w:proofErr w:type="spellEnd"/>
      <w:r>
        <w:rPr>
          <w:rFonts w:eastAsia="TimesNewRoman"/>
        </w:rPr>
        <w:t xml:space="preserve"> </w:t>
      </w:r>
      <w:proofErr w:type="spellStart"/>
      <w:r>
        <w:rPr>
          <w:rFonts w:eastAsia="TimesNewRoman"/>
        </w:rPr>
        <w:t>člana</w:t>
      </w:r>
      <w:proofErr w:type="spellEnd"/>
      <w:r>
        <w:rPr>
          <w:rFonts w:eastAsia="TimesNewRoman"/>
        </w:rPr>
        <w:t xml:space="preserve"> I </w:t>
      </w:r>
      <w:proofErr w:type="spellStart"/>
      <w:r>
        <w:rPr>
          <w:rFonts w:eastAsia="TimesNewRoman"/>
        </w:rPr>
        <w:t>ove</w:t>
      </w:r>
      <w:proofErr w:type="spellEnd"/>
      <w:r>
        <w:rPr>
          <w:rFonts w:eastAsia="TimesNewRoman"/>
        </w:rPr>
        <w:t xml:space="preserve"> </w:t>
      </w:r>
      <w:proofErr w:type="spellStart"/>
      <w:r>
        <w:rPr>
          <w:rFonts w:eastAsia="TimesNewRoman"/>
        </w:rPr>
        <w:t>odluke</w:t>
      </w:r>
      <w:proofErr w:type="spellEnd"/>
      <w:r>
        <w:rPr>
          <w:rFonts w:eastAsia="TimesNewRoman"/>
        </w:rPr>
        <w:t xml:space="preserve"> se </w:t>
      </w:r>
      <w:proofErr w:type="spellStart"/>
      <w:r>
        <w:rPr>
          <w:rFonts w:eastAsia="TimesNewRoman"/>
        </w:rPr>
        <w:t>poništava</w:t>
      </w:r>
      <w:proofErr w:type="spellEnd"/>
      <w:r>
        <w:rPr>
          <w:rFonts w:eastAsia="TimesNewRoman"/>
        </w:rPr>
        <w:t xml:space="preserve"> </w:t>
      </w:r>
      <w:proofErr w:type="spellStart"/>
      <w:r>
        <w:rPr>
          <w:rFonts w:eastAsia="TimesNewRoman"/>
        </w:rPr>
        <w:t>iz</w:t>
      </w:r>
      <w:proofErr w:type="spellEnd"/>
      <w:r>
        <w:rPr>
          <w:rFonts w:eastAsia="TimesNewRoman"/>
        </w:rPr>
        <w:t xml:space="preserve"> </w:t>
      </w:r>
      <w:r w:rsidR="00C42515">
        <w:rPr>
          <w:lang w:val="hr-BA"/>
        </w:rPr>
        <w:t xml:space="preserve">razloga </w:t>
      </w:r>
      <w:proofErr w:type="gramStart"/>
      <w:r w:rsidR="00C42515">
        <w:rPr>
          <w:lang w:val="hr-BA"/>
        </w:rPr>
        <w:t xml:space="preserve">što  </w:t>
      </w:r>
      <w:proofErr w:type="spellStart"/>
      <w:r w:rsidR="00C42515">
        <w:t>nije</w:t>
      </w:r>
      <w:proofErr w:type="spellEnd"/>
      <w:proofErr w:type="gramEnd"/>
      <w:r w:rsidR="00C42515">
        <w:t xml:space="preserve"> </w:t>
      </w:r>
      <w:proofErr w:type="spellStart"/>
      <w:r w:rsidR="00C42515">
        <w:t>dostavljena</w:t>
      </w:r>
      <w:proofErr w:type="spellEnd"/>
      <w:r w:rsidR="00C42515">
        <w:t xml:space="preserve"> </w:t>
      </w:r>
      <w:proofErr w:type="spellStart"/>
      <w:r w:rsidR="00C42515">
        <w:t>nijedna</w:t>
      </w:r>
      <w:proofErr w:type="spellEnd"/>
      <w:r w:rsidR="00C42515">
        <w:t xml:space="preserve"> </w:t>
      </w:r>
      <w:proofErr w:type="spellStart"/>
      <w:r w:rsidR="00C42515">
        <w:t>ponuda</w:t>
      </w:r>
      <w:proofErr w:type="spellEnd"/>
      <w:r w:rsidR="00C42515">
        <w:t xml:space="preserve"> </w:t>
      </w:r>
      <w:proofErr w:type="spellStart"/>
      <w:r w:rsidR="00E1268C">
        <w:t>ni</w:t>
      </w:r>
      <w:proofErr w:type="spellEnd"/>
      <w:r w:rsidR="00E1268C">
        <w:t xml:space="preserve"> za </w:t>
      </w:r>
      <w:proofErr w:type="spellStart"/>
      <w:r w:rsidR="00E1268C">
        <w:t>jedan</w:t>
      </w:r>
      <w:proofErr w:type="spellEnd"/>
      <w:r w:rsidR="00E1268C">
        <w:t xml:space="preserve"> LOT </w:t>
      </w:r>
      <w:r w:rsidR="00C42515">
        <w:t xml:space="preserve">u </w:t>
      </w:r>
      <w:proofErr w:type="spellStart"/>
      <w:r w:rsidR="00C42515">
        <w:t>određenom</w:t>
      </w:r>
      <w:proofErr w:type="spellEnd"/>
      <w:r w:rsidR="00C42515">
        <w:t xml:space="preserve"> </w:t>
      </w:r>
      <w:proofErr w:type="spellStart"/>
      <w:r w:rsidR="00C42515">
        <w:t>krajnjem</w:t>
      </w:r>
      <w:proofErr w:type="spellEnd"/>
      <w:r w:rsidR="00C42515">
        <w:t xml:space="preserve"> </w:t>
      </w:r>
      <w:proofErr w:type="spellStart"/>
      <w:r w:rsidR="00C42515">
        <w:t>roku</w:t>
      </w:r>
      <w:proofErr w:type="spellEnd"/>
      <w:r w:rsidR="00C42515">
        <w:t>.</w:t>
      </w:r>
    </w:p>
    <w:p w14:paraId="352AD8D2" w14:textId="77777777" w:rsidR="004C1143" w:rsidRPr="00C42515" w:rsidRDefault="004C1143" w:rsidP="00E76828">
      <w:pPr>
        <w:tabs>
          <w:tab w:val="left" w:pos="8460"/>
        </w:tabs>
      </w:pPr>
    </w:p>
    <w:p w14:paraId="2FB4C17A" w14:textId="77777777" w:rsidR="006C71EB" w:rsidRPr="006C71EB" w:rsidRDefault="006C71EB" w:rsidP="006C71EB">
      <w:pPr>
        <w:pStyle w:val="Heading1"/>
        <w:jc w:val="center"/>
        <w:rPr>
          <w:rFonts w:ascii="Times New Roman" w:hAnsi="Times New Roman" w:cs="Times New Roman"/>
          <w:sz w:val="28"/>
          <w:szCs w:val="28"/>
          <w:lang w:val="hr-BA"/>
        </w:rPr>
      </w:pPr>
      <w:r w:rsidRPr="006C71EB">
        <w:rPr>
          <w:rFonts w:ascii="Times New Roman" w:hAnsi="Times New Roman" w:cs="Times New Roman"/>
          <w:sz w:val="28"/>
          <w:szCs w:val="28"/>
          <w:lang w:val="hr-BA"/>
        </w:rPr>
        <w:t>O b r a z l o ž e nj e</w:t>
      </w:r>
    </w:p>
    <w:p w14:paraId="446F3F3C" w14:textId="77777777" w:rsidR="006C71EB" w:rsidRPr="00E515D9" w:rsidRDefault="006C71EB" w:rsidP="006C71EB">
      <w:pPr>
        <w:jc w:val="both"/>
        <w:rPr>
          <w:lang w:val="hr-BA"/>
        </w:rPr>
      </w:pPr>
    </w:p>
    <w:p w14:paraId="7AD9B96F" w14:textId="727A5F36" w:rsidR="00C84975" w:rsidRPr="004C1143" w:rsidRDefault="00C84975" w:rsidP="00FE716C">
      <w:pPr>
        <w:tabs>
          <w:tab w:val="left" w:pos="8460"/>
        </w:tabs>
        <w:jc w:val="both"/>
        <w:rPr>
          <w:rFonts w:eastAsia="TimesNewRoman"/>
          <w:bCs/>
          <w:lang w:eastAsia="bs-Latn-BA"/>
        </w:rPr>
      </w:pPr>
      <w:r>
        <w:rPr>
          <w:lang w:val="hr-BA"/>
        </w:rPr>
        <w:t>Za predmetnu javnu nabavku</w:t>
      </w:r>
      <w:r w:rsidR="00196CFA">
        <w:rPr>
          <w:lang w:val="hr-BA"/>
        </w:rPr>
        <w:t xml:space="preserve"> u Otvorenom postupku </w:t>
      </w:r>
      <w:r w:rsidR="00C42515">
        <w:rPr>
          <w:lang w:val="hr-BA"/>
        </w:rPr>
        <w:t xml:space="preserve"> </w:t>
      </w:r>
      <w:r w:rsidR="004C1143">
        <w:rPr>
          <w:lang w:val="hr-BA"/>
        </w:rPr>
        <w:t>16.07.</w:t>
      </w:r>
      <w:r w:rsidR="00C42515">
        <w:rPr>
          <w:lang w:val="hr-BA"/>
        </w:rPr>
        <w:t>2021</w:t>
      </w:r>
      <w:r w:rsidR="00F836A9" w:rsidRPr="00C84975">
        <w:rPr>
          <w:lang w:val="hr-BA"/>
        </w:rPr>
        <w:t xml:space="preserve">. godine putem sistema </w:t>
      </w:r>
      <w:r w:rsidR="004C1143">
        <w:rPr>
          <w:lang w:val="hr-BA"/>
        </w:rPr>
        <w:t xml:space="preserve">e-nabavke </w:t>
      </w:r>
      <w:r w:rsidR="00F836A9" w:rsidRPr="00C84975">
        <w:rPr>
          <w:lang w:val="hr-BA"/>
        </w:rPr>
        <w:t>objavljeno</w:t>
      </w:r>
      <w:r>
        <w:rPr>
          <w:lang w:val="hr-BA"/>
        </w:rPr>
        <w:t xml:space="preserve"> je </w:t>
      </w:r>
      <w:r w:rsidR="00F836A9" w:rsidRPr="00C84975">
        <w:rPr>
          <w:lang w:val="hr-BA"/>
        </w:rPr>
        <w:t xml:space="preserve"> O</w:t>
      </w:r>
      <w:r w:rsidRPr="00C84975">
        <w:rPr>
          <w:lang w:val="hr-BA"/>
        </w:rPr>
        <w:t xml:space="preserve">bavještenje o nabavci broj: </w:t>
      </w:r>
      <w:bookmarkStart w:id="1" w:name="_Hlk532297858"/>
      <w:r w:rsidR="004D02B4" w:rsidRPr="004C1143">
        <w:rPr>
          <w:rFonts w:eastAsia="TimesNewRoman"/>
          <w:bCs/>
          <w:lang w:eastAsia="bs-Latn-BA"/>
        </w:rPr>
        <w:t>381-</w:t>
      </w:r>
      <w:r w:rsidR="004C1143" w:rsidRPr="004C1143">
        <w:rPr>
          <w:rFonts w:eastAsia="TimesNewRoman"/>
          <w:bCs/>
          <w:lang w:eastAsia="bs-Latn-BA"/>
        </w:rPr>
        <w:t>1-2-97-3-4</w:t>
      </w:r>
      <w:r w:rsidRPr="004C1143">
        <w:rPr>
          <w:rFonts w:eastAsia="TimesNewRoman"/>
          <w:bCs/>
          <w:lang w:eastAsia="bs-Latn-BA"/>
        </w:rPr>
        <w:t>/</w:t>
      </w:r>
      <w:bookmarkEnd w:id="1"/>
      <w:r w:rsidR="00FF79FD" w:rsidRPr="004C1143">
        <w:rPr>
          <w:rFonts w:eastAsia="TimesNewRoman"/>
          <w:bCs/>
          <w:lang w:eastAsia="bs-Latn-BA"/>
        </w:rPr>
        <w:t>21</w:t>
      </w:r>
      <w:r w:rsidR="00E76828" w:rsidRPr="004C1143">
        <w:rPr>
          <w:rFonts w:eastAsia="TimesNewRoman"/>
          <w:bCs/>
          <w:lang w:eastAsia="bs-Latn-BA"/>
        </w:rPr>
        <w:t xml:space="preserve">. </w:t>
      </w:r>
      <w:r w:rsidRPr="004C1143">
        <w:rPr>
          <w:rFonts w:eastAsia="TimesNewRoman"/>
          <w:bCs/>
          <w:lang w:eastAsia="bs-Latn-BA"/>
        </w:rPr>
        <w:t xml:space="preserve"> </w:t>
      </w:r>
    </w:p>
    <w:p w14:paraId="0DABD2F6" w14:textId="0017D3CB" w:rsidR="00C42515" w:rsidRPr="004C1143" w:rsidRDefault="00C42515" w:rsidP="00FE716C">
      <w:pPr>
        <w:tabs>
          <w:tab w:val="left" w:pos="8460"/>
        </w:tabs>
        <w:jc w:val="both"/>
        <w:rPr>
          <w:rFonts w:eastAsia="TimesNewRoman"/>
          <w:b/>
          <w:bCs/>
          <w:szCs w:val="28"/>
          <w:lang w:val="bs-Latn-BA" w:eastAsia="bs-Latn-BA"/>
        </w:rPr>
      </w:pPr>
      <w:r w:rsidRPr="004C1143">
        <w:rPr>
          <w:rFonts w:eastAsia="TimesNewRoman"/>
          <w:bCs/>
          <w:lang w:eastAsia="bs-Latn-BA"/>
        </w:rPr>
        <w:t>U “</w:t>
      </w:r>
      <w:proofErr w:type="spellStart"/>
      <w:r w:rsidRPr="004C1143">
        <w:rPr>
          <w:rFonts w:eastAsia="TimesNewRoman"/>
          <w:bCs/>
          <w:lang w:eastAsia="bs-Latn-BA"/>
        </w:rPr>
        <w:t>Službenom</w:t>
      </w:r>
      <w:proofErr w:type="spellEnd"/>
      <w:r w:rsidRPr="004C1143">
        <w:rPr>
          <w:rFonts w:eastAsia="TimesNewRoman"/>
          <w:bCs/>
          <w:lang w:eastAsia="bs-Latn-BA"/>
        </w:rPr>
        <w:t xml:space="preserve"> </w:t>
      </w:r>
      <w:proofErr w:type="spellStart"/>
      <w:r w:rsidRPr="004C1143">
        <w:rPr>
          <w:rFonts w:eastAsia="TimesNewRoman"/>
          <w:bCs/>
          <w:lang w:eastAsia="bs-Latn-BA"/>
        </w:rPr>
        <w:t>glasniku</w:t>
      </w:r>
      <w:proofErr w:type="spellEnd"/>
      <w:r w:rsidRPr="004C1143">
        <w:rPr>
          <w:rFonts w:eastAsia="TimesNewRoman"/>
          <w:bCs/>
          <w:lang w:eastAsia="bs-Latn-BA"/>
        </w:rPr>
        <w:t xml:space="preserve"> BiH”, </w:t>
      </w:r>
      <w:proofErr w:type="spellStart"/>
      <w:r w:rsidRPr="004C1143">
        <w:rPr>
          <w:rFonts w:eastAsia="TimesNewRoman"/>
          <w:bCs/>
          <w:lang w:eastAsia="bs-Latn-BA"/>
        </w:rPr>
        <w:t>broj</w:t>
      </w:r>
      <w:proofErr w:type="spellEnd"/>
      <w:r w:rsidRPr="004C1143">
        <w:rPr>
          <w:rFonts w:eastAsia="TimesNewRoman"/>
          <w:bCs/>
          <w:lang w:eastAsia="bs-Latn-BA"/>
        </w:rPr>
        <w:t xml:space="preserve"> </w:t>
      </w:r>
      <w:r w:rsidR="004C1143" w:rsidRPr="004C1143">
        <w:rPr>
          <w:rFonts w:eastAsia="TimesNewRoman"/>
          <w:bCs/>
          <w:lang w:eastAsia="bs-Latn-BA"/>
        </w:rPr>
        <w:t>45/21</w:t>
      </w:r>
      <w:r w:rsidRPr="004C1143">
        <w:rPr>
          <w:rFonts w:eastAsia="TimesNewRoman"/>
          <w:bCs/>
          <w:lang w:eastAsia="bs-Latn-BA"/>
        </w:rPr>
        <w:t xml:space="preserve"> od </w:t>
      </w:r>
      <w:r w:rsidR="004C1143" w:rsidRPr="004C1143">
        <w:rPr>
          <w:rFonts w:eastAsia="TimesNewRoman"/>
          <w:bCs/>
          <w:lang w:eastAsia="bs-Latn-BA"/>
        </w:rPr>
        <w:t xml:space="preserve">23.07.2021. </w:t>
      </w:r>
      <w:proofErr w:type="spellStart"/>
      <w:r w:rsidR="004C1143" w:rsidRPr="004C1143">
        <w:rPr>
          <w:rFonts w:eastAsia="TimesNewRoman"/>
          <w:bCs/>
          <w:lang w:eastAsia="bs-Latn-BA"/>
        </w:rPr>
        <w:t>godine</w:t>
      </w:r>
      <w:proofErr w:type="spellEnd"/>
      <w:r w:rsidRPr="004C1143">
        <w:rPr>
          <w:rFonts w:eastAsia="TimesNewRoman"/>
          <w:bCs/>
          <w:lang w:eastAsia="bs-Latn-BA"/>
        </w:rPr>
        <w:t xml:space="preserve"> </w:t>
      </w:r>
      <w:proofErr w:type="spellStart"/>
      <w:r w:rsidRPr="004C1143">
        <w:rPr>
          <w:rFonts w:eastAsia="TimesNewRoman"/>
          <w:bCs/>
          <w:lang w:eastAsia="bs-Latn-BA"/>
        </w:rPr>
        <w:t>objavljen</w:t>
      </w:r>
      <w:proofErr w:type="spellEnd"/>
      <w:r w:rsidRPr="004C1143">
        <w:rPr>
          <w:rFonts w:eastAsia="TimesNewRoman"/>
          <w:bCs/>
          <w:lang w:eastAsia="bs-Latn-BA"/>
        </w:rPr>
        <w:t xml:space="preserve"> je “</w:t>
      </w:r>
      <w:proofErr w:type="spellStart"/>
      <w:r w:rsidRPr="004C1143">
        <w:rPr>
          <w:rFonts w:eastAsia="TimesNewRoman"/>
          <w:bCs/>
          <w:lang w:eastAsia="bs-Latn-BA"/>
        </w:rPr>
        <w:t>Sažetak</w:t>
      </w:r>
      <w:proofErr w:type="spellEnd"/>
      <w:r w:rsidRPr="004C1143">
        <w:rPr>
          <w:rFonts w:eastAsia="TimesNewRoman"/>
          <w:bCs/>
          <w:lang w:eastAsia="bs-Latn-BA"/>
        </w:rPr>
        <w:t xml:space="preserve">” </w:t>
      </w:r>
      <w:proofErr w:type="spellStart"/>
      <w:r w:rsidR="00D61077" w:rsidRPr="004C1143">
        <w:rPr>
          <w:rFonts w:eastAsia="TimesNewRoman"/>
          <w:bCs/>
          <w:lang w:eastAsia="bs-Latn-BA"/>
        </w:rPr>
        <w:t>obavještenja</w:t>
      </w:r>
      <w:proofErr w:type="spellEnd"/>
      <w:r w:rsidR="00D61077" w:rsidRPr="004C1143">
        <w:rPr>
          <w:rFonts w:eastAsia="TimesNewRoman"/>
          <w:bCs/>
          <w:lang w:eastAsia="bs-Latn-BA"/>
        </w:rPr>
        <w:t xml:space="preserve"> </w:t>
      </w:r>
      <w:proofErr w:type="gramStart"/>
      <w:r w:rsidRPr="004C1143">
        <w:rPr>
          <w:rFonts w:eastAsia="TimesNewRoman"/>
          <w:bCs/>
          <w:lang w:eastAsia="bs-Latn-BA"/>
        </w:rPr>
        <w:t xml:space="preserve">o  </w:t>
      </w:r>
      <w:proofErr w:type="spellStart"/>
      <w:r w:rsidRPr="004C1143">
        <w:rPr>
          <w:rFonts w:eastAsia="TimesNewRoman"/>
          <w:bCs/>
          <w:lang w:eastAsia="bs-Latn-BA"/>
        </w:rPr>
        <w:t>nabavci</w:t>
      </w:r>
      <w:proofErr w:type="spellEnd"/>
      <w:proofErr w:type="gramEnd"/>
      <w:r w:rsidRPr="004C1143">
        <w:rPr>
          <w:rFonts w:eastAsia="TimesNewRoman"/>
          <w:bCs/>
          <w:lang w:eastAsia="bs-Latn-BA"/>
        </w:rPr>
        <w:t xml:space="preserve"> </w:t>
      </w:r>
      <w:proofErr w:type="spellStart"/>
      <w:r w:rsidR="00D61077" w:rsidRPr="004C1143">
        <w:rPr>
          <w:rFonts w:eastAsia="TimesNewRoman"/>
          <w:bCs/>
          <w:lang w:eastAsia="bs-Latn-BA"/>
        </w:rPr>
        <w:t>i</w:t>
      </w:r>
      <w:proofErr w:type="spellEnd"/>
      <w:r w:rsidR="00D61077" w:rsidRPr="004C1143">
        <w:rPr>
          <w:rFonts w:eastAsia="TimesNewRoman"/>
          <w:bCs/>
          <w:lang w:eastAsia="bs-Latn-BA"/>
        </w:rPr>
        <w:t xml:space="preserve"> “</w:t>
      </w:r>
      <w:proofErr w:type="spellStart"/>
      <w:r w:rsidR="00D61077" w:rsidRPr="004C1143">
        <w:t>Sažetak</w:t>
      </w:r>
      <w:proofErr w:type="spellEnd"/>
      <w:r w:rsidR="00D61077" w:rsidRPr="004C1143">
        <w:t xml:space="preserve">” </w:t>
      </w:r>
      <w:proofErr w:type="spellStart"/>
      <w:r w:rsidR="00D61077" w:rsidRPr="004C1143">
        <w:t>obavještenja</w:t>
      </w:r>
      <w:proofErr w:type="spellEnd"/>
      <w:r w:rsidR="00D61077" w:rsidRPr="004C1143">
        <w:t xml:space="preserve"> </w:t>
      </w:r>
      <w:r w:rsidR="004C1143" w:rsidRPr="004C1143">
        <w:t xml:space="preserve">o </w:t>
      </w:r>
      <w:proofErr w:type="spellStart"/>
      <w:r w:rsidR="004C1143" w:rsidRPr="004C1143">
        <w:t>nabavci</w:t>
      </w:r>
      <w:proofErr w:type="spellEnd"/>
      <w:r w:rsidR="004C1143" w:rsidRPr="004C1143">
        <w:t xml:space="preserve"> </w:t>
      </w:r>
      <w:proofErr w:type="spellStart"/>
      <w:r w:rsidR="00D61077" w:rsidRPr="004C1143">
        <w:t>na</w:t>
      </w:r>
      <w:proofErr w:type="spellEnd"/>
      <w:r w:rsidR="00D61077" w:rsidRPr="004C1143">
        <w:t xml:space="preserve"> </w:t>
      </w:r>
      <w:proofErr w:type="spellStart"/>
      <w:r w:rsidR="00D61077" w:rsidRPr="004C1143">
        <w:t>engleskom</w:t>
      </w:r>
      <w:proofErr w:type="spellEnd"/>
      <w:r w:rsidR="00D61077" w:rsidRPr="004C1143">
        <w:t xml:space="preserve"> </w:t>
      </w:r>
      <w:proofErr w:type="spellStart"/>
      <w:r w:rsidR="00D61077" w:rsidRPr="004C1143">
        <w:t>jeziku</w:t>
      </w:r>
      <w:proofErr w:type="spellEnd"/>
      <w:r w:rsidR="00D61077" w:rsidRPr="004C1143">
        <w:t>.</w:t>
      </w:r>
    </w:p>
    <w:p w14:paraId="13C8CFC2" w14:textId="5522D668" w:rsidR="00F836A9" w:rsidRPr="004C1143" w:rsidRDefault="00F836A9" w:rsidP="005466B0">
      <w:pPr>
        <w:jc w:val="both"/>
        <w:rPr>
          <w:lang w:val="hr-BA"/>
        </w:rPr>
      </w:pPr>
      <w:r w:rsidRPr="004C1143">
        <w:rPr>
          <w:lang w:val="hr-BA"/>
        </w:rPr>
        <w:t xml:space="preserve">Putem sistema e-nabavke </w:t>
      </w:r>
      <w:proofErr w:type="spellStart"/>
      <w:r w:rsidR="00C84975" w:rsidRPr="004C1143">
        <w:rPr>
          <w:rFonts w:eastAsia="TimesNewRoman"/>
          <w:bCs/>
        </w:rPr>
        <w:t>Tendersku</w:t>
      </w:r>
      <w:proofErr w:type="spellEnd"/>
      <w:r w:rsidR="00C84975" w:rsidRPr="004C1143">
        <w:rPr>
          <w:rFonts w:eastAsia="TimesNewRoman"/>
          <w:bCs/>
        </w:rPr>
        <w:t xml:space="preserve"> </w:t>
      </w:r>
      <w:proofErr w:type="spellStart"/>
      <w:r w:rsidR="00C84975" w:rsidRPr="004C1143">
        <w:rPr>
          <w:rFonts w:eastAsia="TimesNewRoman"/>
          <w:bCs/>
        </w:rPr>
        <w:t>dokumentaciju</w:t>
      </w:r>
      <w:proofErr w:type="spellEnd"/>
      <w:r w:rsidR="00C84975" w:rsidRPr="004C1143">
        <w:rPr>
          <w:rFonts w:eastAsia="TimesNewRoman"/>
          <w:bCs/>
        </w:rPr>
        <w:t xml:space="preserve"> </w:t>
      </w:r>
      <w:proofErr w:type="spellStart"/>
      <w:r w:rsidR="00C84975" w:rsidRPr="004C1143">
        <w:rPr>
          <w:rFonts w:eastAsia="TimesNewRoman"/>
          <w:bCs/>
        </w:rPr>
        <w:t>broj</w:t>
      </w:r>
      <w:proofErr w:type="spellEnd"/>
      <w:r w:rsidR="00C84975" w:rsidRPr="004C1143">
        <w:rPr>
          <w:rFonts w:eastAsia="TimesNewRoman"/>
          <w:bCs/>
        </w:rPr>
        <w:t xml:space="preserve">: </w:t>
      </w:r>
      <w:r w:rsidR="00D61077" w:rsidRPr="004C1143">
        <w:rPr>
          <w:lang w:val="hr-HR"/>
        </w:rPr>
        <w:t>JN</w:t>
      </w:r>
      <w:r w:rsidR="004C1143" w:rsidRPr="004C1143">
        <w:rPr>
          <w:lang w:val="hr-HR"/>
        </w:rPr>
        <w:t>- 130</w:t>
      </w:r>
      <w:r w:rsidR="00D61077" w:rsidRPr="004C1143">
        <w:rPr>
          <w:lang w:val="hr-HR"/>
        </w:rPr>
        <w:t>/21</w:t>
      </w:r>
      <w:r w:rsidR="00C84975" w:rsidRPr="004C1143">
        <w:rPr>
          <w:lang w:val="hr-HR"/>
        </w:rPr>
        <w:t xml:space="preserve"> </w:t>
      </w:r>
      <w:r w:rsidR="00D61077" w:rsidRPr="004C1143">
        <w:rPr>
          <w:lang w:val="hr-BA"/>
        </w:rPr>
        <w:t xml:space="preserve"> preuzelo je 9</w:t>
      </w:r>
      <w:r w:rsidR="00B51118" w:rsidRPr="004C1143">
        <w:rPr>
          <w:lang w:val="hr-BA"/>
        </w:rPr>
        <w:t xml:space="preserve"> ponuđača. </w:t>
      </w:r>
      <w:r w:rsidRPr="004C1143">
        <w:rPr>
          <w:lang w:val="hr-BA"/>
        </w:rPr>
        <w:t xml:space="preserve"> </w:t>
      </w:r>
    </w:p>
    <w:p w14:paraId="19D6F549" w14:textId="77777777" w:rsidR="00B51118" w:rsidRDefault="00D61077" w:rsidP="005466B0">
      <w:pPr>
        <w:jc w:val="both"/>
        <w:rPr>
          <w:lang w:val="hr-BA"/>
        </w:rPr>
      </w:pPr>
      <w:r w:rsidRPr="004C1143">
        <w:rPr>
          <w:lang w:val="hr-BA"/>
        </w:rPr>
        <w:t>U ostavljenom roku do 31</w:t>
      </w:r>
      <w:r w:rsidR="00B51118" w:rsidRPr="004C1143">
        <w:rPr>
          <w:lang w:val="hr-BA"/>
        </w:rPr>
        <w:t>.</w:t>
      </w:r>
      <w:r w:rsidR="00196CFA" w:rsidRPr="004C1143">
        <w:rPr>
          <w:lang w:val="hr-BA"/>
        </w:rPr>
        <w:t>08.</w:t>
      </w:r>
      <w:r w:rsidRPr="004C1143">
        <w:rPr>
          <w:lang w:val="hr-BA"/>
        </w:rPr>
        <w:t>2021</w:t>
      </w:r>
      <w:r w:rsidR="004D02B4" w:rsidRPr="004C1143">
        <w:rPr>
          <w:lang w:val="hr-BA"/>
        </w:rPr>
        <w:t>. godine do 12 sati</w:t>
      </w:r>
      <w:r w:rsidRPr="004C1143">
        <w:rPr>
          <w:lang w:val="hr-BA"/>
        </w:rPr>
        <w:t xml:space="preserve"> </w:t>
      </w:r>
      <w:proofErr w:type="spellStart"/>
      <w:r w:rsidRPr="004C1143">
        <w:t>nije</w:t>
      </w:r>
      <w:proofErr w:type="spellEnd"/>
      <w:r w:rsidRPr="004C1143">
        <w:t xml:space="preserve"> </w:t>
      </w:r>
      <w:proofErr w:type="spellStart"/>
      <w:r w:rsidRPr="004C1143">
        <w:t>dostavljena</w:t>
      </w:r>
      <w:proofErr w:type="spellEnd"/>
      <w:r w:rsidRPr="004C1143">
        <w:t xml:space="preserve"> </w:t>
      </w:r>
      <w:proofErr w:type="spellStart"/>
      <w:r w:rsidRPr="004C1143">
        <w:t>nijedna</w:t>
      </w:r>
      <w:proofErr w:type="spellEnd"/>
      <w:r w:rsidRPr="004C1143">
        <w:t xml:space="preserve"> </w:t>
      </w:r>
      <w:proofErr w:type="spellStart"/>
      <w:r w:rsidRPr="004C1143">
        <w:t>ponuda</w:t>
      </w:r>
      <w:proofErr w:type="spellEnd"/>
      <w:r w:rsidR="00E1268C" w:rsidRPr="004C1143">
        <w:t xml:space="preserve"> </w:t>
      </w:r>
      <w:proofErr w:type="spellStart"/>
      <w:r w:rsidR="00E1268C" w:rsidRPr="004C1143">
        <w:t>ni</w:t>
      </w:r>
      <w:proofErr w:type="spellEnd"/>
      <w:r w:rsidR="00E1268C" w:rsidRPr="004C1143">
        <w:t xml:space="preserve"> za </w:t>
      </w:r>
      <w:proofErr w:type="spellStart"/>
      <w:r w:rsidR="00E1268C" w:rsidRPr="004C1143">
        <w:t>jedan</w:t>
      </w:r>
      <w:proofErr w:type="spellEnd"/>
      <w:r w:rsidR="00E1268C" w:rsidRPr="004C1143">
        <w:t xml:space="preserve"> LOT</w:t>
      </w:r>
      <w:r w:rsidR="00196CFA" w:rsidRPr="004C1143">
        <w:t>.</w:t>
      </w:r>
      <w:r>
        <w:rPr>
          <w:lang w:val="hr-BA"/>
        </w:rPr>
        <w:t xml:space="preserve"> </w:t>
      </w:r>
      <w:r w:rsidR="00B51118">
        <w:rPr>
          <w:lang w:val="hr-BA"/>
        </w:rPr>
        <w:t xml:space="preserve"> </w:t>
      </w:r>
    </w:p>
    <w:p w14:paraId="668CA0A6" w14:textId="77777777" w:rsidR="00C21CD4" w:rsidRDefault="00C21CD4" w:rsidP="00C21CD4">
      <w:pPr>
        <w:tabs>
          <w:tab w:val="left" w:pos="8460"/>
        </w:tabs>
        <w:jc w:val="both"/>
        <w:rPr>
          <w:lang w:val="hr-HR"/>
        </w:rPr>
      </w:pPr>
    </w:p>
    <w:p w14:paraId="3BFBE3CF" w14:textId="77777777" w:rsidR="004E2D8F" w:rsidRDefault="004E2D8F" w:rsidP="00883A59">
      <w:pPr>
        <w:jc w:val="both"/>
        <w:rPr>
          <w:rFonts w:eastAsia="TimesNewRoman"/>
          <w:bCs/>
        </w:rPr>
      </w:pPr>
    </w:p>
    <w:p w14:paraId="495F5E6E" w14:textId="77777777" w:rsidR="00196CFA" w:rsidRDefault="00196CFA" w:rsidP="00883A59">
      <w:pPr>
        <w:jc w:val="both"/>
        <w:rPr>
          <w:rFonts w:eastAsia="TimesNewRoman"/>
          <w:bCs/>
        </w:rPr>
      </w:pPr>
    </w:p>
    <w:p w14:paraId="6AB680D1" w14:textId="77777777" w:rsidR="00196CFA" w:rsidRDefault="00196CFA" w:rsidP="00883A59">
      <w:pPr>
        <w:jc w:val="both"/>
        <w:rPr>
          <w:rFonts w:eastAsia="TimesNewRoman"/>
          <w:bCs/>
        </w:rPr>
      </w:pPr>
    </w:p>
    <w:p w14:paraId="7678D07A" w14:textId="77777777" w:rsidR="004E2D8F" w:rsidRDefault="004E2D8F" w:rsidP="00883A59">
      <w:pPr>
        <w:jc w:val="both"/>
        <w:rPr>
          <w:rFonts w:eastAsia="TimesNewRoman"/>
          <w:bCs/>
        </w:rPr>
      </w:pPr>
    </w:p>
    <w:p w14:paraId="13E2D082" w14:textId="34882ABD" w:rsidR="00511358" w:rsidRDefault="00511358" w:rsidP="00883A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66DC5373" w14:textId="77777777" w:rsidR="004C1143" w:rsidRDefault="004C1143" w:rsidP="00883A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7F65CC30" w14:textId="77777777" w:rsidR="00883A59" w:rsidRDefault="00190F00" w:rsidP="00883A59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noProof/>
          <w:sz w:val="22"/>
          <w:szCs w:val="22"/>
        </w:rPr>
        <w:pict w14:anchorId="7578047F">
          <v:shape id="_x0000_s1034" type="#_x0000_t202" style="position:absolute;left:0;text-align:left;margin-left:98.2pt;margin-top:12.05pt;width:351pt;height:90pt;z-index:251666944" stroked="f">
            <v:textbox style="mso-next-textbox:#_x0000_s1034" inset=",,0">
              <w:txbxContent>
                <w:p w14:paraId="61B90C69" w14:textId="77777777" w:rsidR="00883A59" w:rsidRPr="00CF490B" w:rsidRDefault="00883A59" w:rsidP="00883A59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Sarajevska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regionalna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razvojna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agencija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SERDA d.o.o. </w:t>
                  </w:r>
                  <w:proofErr w:type="spellStart"/>
                  <w:proofErr w:type="gram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Sarajevo,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Kolodvorska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6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  <w:p w14:paraId="131E016C" w14:textId="77777777" w:rsidR="00883A59" w:rsidRDefault="00883A59" w:rsidP="00883A59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Tel: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+387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33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652-935,</w:t>
                  </w:r>
                  <w:r w:rsidRPr="00CF490B"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648-686, Fax: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+387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33/ 663-923 </w:t>
                  </w:r>
                </w:p>
                <w:p w14:paraId="01294795" w14:textId="77777777" w:rsidR="00883A59" w:rsidRPr="00CF490B" w:rsidRDefault="00883A59" w:rsidP="00883A59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Email: </w:t>
                  </w:r>
                  <w:hyperlink r:id="rId11" w:history="1">
                    <w:r w:rsidRPr="00CF490B">
                      <w:rPr>
                        <w:rStyle w:val="Hyperlink"/>
                        <w:rFonts w:ascii="Arial" w:hAnsi="Arial" w:cs="Arial"/>
                        <w:sz w:val="16"/>
                        <w:szCs w:val="16"/>
                      </w:rPr>
                      <w:t>serda@serda.ba</w:t>
                    </w:r>
                  </w:hyperlink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; </w:t>
                  </w:r>
                  <w:proofErr w:type="gram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Web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  <w:proofErr w:type="gram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hyperlink r:id="rId12" w:history="1">
                    <w:r w:rsidRPr="00CF490B">
                      <w:rPr>
                        <w:rStyle w:val="Hyperlink"/>
                        <w:rFonts w:ascii="Arial" w:hAnsi="Arial" w:cs="Arial"/>
                        <w:sz w:val="16"/>
                        <w:szCs w:val="16"/>
                      </w:rPr>
                      <w:t>www.serda.ba</w:t>
                    </w:r>
                  </w:hyperlink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  <w:p w14:paraId="27ABCD36" w14:textId="77777777" w:rsidR="00883A59" w:rsidRPr="00CF490B" w:rsidRDefault="00883A59" w:rsidP="00883A59">
                  <w:pPr>
                    <w:pStyle w:val="Footer"/>
                    <w:spacing w:before="12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Kantonalni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Sud Sarajevo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matični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registarski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broj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subjekta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upisa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1-24164</w:t>
                  </w:r>
                </w:p>
                <w:p w14:paraId="04EC5F4C" w14:textId="77777777" w:rsidR="00883A59" w:rsidRPr="00CF490B" w:rsidRDefault="00883A59" w:rsidP="00883A59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Broj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računa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: UniCredit Bank 3389002206391983</w:t>
                  </w:r>
                </w:p>
                <w:p w14:paraId="7B109AF2" w14:textId="77777777" w:rsidR="00883A59" w:rsidRPr="00CF490B" w:rsidRDefault="00883A59" w:rsidP="00883A59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Identifikacijski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broj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društva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: 4200816600000</w:t>
                  </w:r>
                </w:p>
                <w:p w14:paraId="47151E2D" w14:textId="77777777" w:rsidR="00883A59" w:rsidRPr="00CF490B" w:rsidRDefault="00883A59" w:rsidP="00883A59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PDV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broj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društva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: 200816600000</w:t>
                  </w:r>
                </w:p>
                <w:p w14:paraId="103387EE" w14:textId="77777777" w:rsidR="00883A59" w:rsidRPr="00CF490B" w:rsidRDefault="00883A59" w:rsidP="00883A59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Porezni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broj</w:t>
                  </w:r>
                  <w:proofErr w:type="spellEnd"/>
                  <w:r w:rsidRPr="00CF490B">
                    <w:rPr>
                      <w:rFonts w:ascii="Arial" w:hAnsi="Arial" w:cs="Arial"/>
                      <w:sz w:val="16"/>
                      <w:szCs w:val="16"/>
                    </w:rPr>
                    <w:t>: 01700000</w:t>
                  </w:r>
                </w:p>
                <w:p w14:paraId="23F2784D" w14:textId="77777777" w:rsidR="00883A59" w:rsidRPr="00CF490B" w:rsidRDefault="00883A59" w:rsidP="00883A59">
                  <w:pPr>
                    <w:jc w:val="right"/>
                  </w:pPr>
                </w:p>
              </w:txbxContent>
            </v:textbox>
          </v:shape>
        </w:pict>
      </w:r>
    </w:p>
    <w:p w14:paraId="7F5739C8" w14:textId="77777777" w:rsidR="00883A59" w:rsidRDefault="00883A59" w:rsidP="00883A59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noProof/>
          <w:sz w:val="22"/>
          <w:szCs w:val="22"/>
          <w:lang w:val="bs-Latn-BA" w:eastAsia="bs-Latn-BA"/>
        </w:rPr>
        <w:drawing>
          <wp:anchor distT="0" distB="0" distL="114300" distR="114300" simplePos="0" relativeHeight="251664896" behindDoc="1" locked="0" layoutInCell="1" allowOverlap="1" wp14:anchorId="185163EA" wp14:editId="0572D184">
            <wp:simplePos x="0" y="0"/>
            <wp:positionH relativeFrom="column">
              <wp:posOffset>85725</wp:posOffset>
            </wp:positionH>
            <wp:positionV relativeFrom="paragraph">
              <wp:posOffset>11430</wp:posOffset>
            </wp:positionV>
            <wp:extent cx="1028700" cy="1009650"/>
            <wp:effectExtent l="19050" t="0" r="0" b="0"/>
            <wp:wrapTight wrapText="bothSides">
              <wp:wrapPolygon edited="0">
                <wp:start x="-400" y="0"/>
                <wp:lineTo x="-400" y="21192"/>
                <wp:lineTo x="21600" y="21192"/>
                <wp:lineTo x="21600" y="0"/>
                <wp:lineTo x="-400" y="0"/>
              </wp:wrapPolygon>
            </wp:wrapTight>
            <wp:docPr id="2" name="Picture 17" descr="Serda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erdaZnak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50A0AC" w14:textId="77777777" w:rsidR="00883A59" w:rsidRDefault="00883A59" w:rsidP="00883A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4030B96E" w14:textId="77777777" w:rsidR="00883A59" w:rsidRDefault="00883A59" w:rsidP="00883A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28468DB9" w14:textId="77777777" w:rsidR="00883A59" w:rsidRDefault="00883A59" w:rsidP="00883A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35B7C71A" w14:textId="77777777" w:rsidR="00883A59" w:rsidRDefault="00883A59" w:rsidP="00883A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665E0291" w14:textId="77777777" w:rsidR="00883A59" w:rsidRDefault="00883A59" w:rsidP="00883A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3F955183" w14:textId="77777777" w:rsidR="00883A59" w:rsidRDefault="00883A59" w:rsidP="00883A59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5E64EA73" w14:textId="77777777" w:rsidR="00883A59" w:rsidRPr="00AC2933" w:rsidRDefault="00190F00" w:rsidP="00883A59">
      <w:pPr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noProof/>
          <w:sz w:val="22"/>
          <w:szCs w:val="22"/>
        </w:rPr>
        <w:pict w14:anchorId="20DC6FB3">
          <v:line id="_x0000_s1033" style="position:absolute;left:0;text-align:left;flip:y;z-index:251665920" from="-2.75pt,7.6pt" to="458.2pt,7.6pt">
            <v:shadow on="t" opacity=".5" offset="1pt" offset2="-2pt"/>
          </v:line>
        </w:pict>
      </w:r>
    </w:p>
    <w:p w14:paraId="24276C4A" w14:textId="77777777" w:rsidR="00663015" w:rsidRPr="008C326B" w:rsidRDefault="00663015" w:rsidP="00663015">
      <w:pPr>
        <w:tabs>
          <w:tab w:val="left" w:pos="8460"/>
        </w:tabs>
        <w:jc w:val="both"/>
      </w:pPr>
    </w:p>
    <w:p w14:paraId="17722B3A" w14:textId="7C5AFD00" w:rsidR="00CC48A1" w:rsidRPr="00583B2E" w:rsidRDefault="00CC48A1" w:rsidP="00583B2E">
      <w:pPr>
        <w:pStyle w:val="ListParagraph"/>
        <w:tabs>
          <w:tab w:val="left" w:pos="8460"/>
        </w:tabs>
        <w:ind w:left="0"/>
        <w:jc w:val="both"/>
        <w:rPr>
          <w:rFonts w:eastAsia="TimesNewRoman"/>
        </w:rPr>
      </w:pPr>
      <w:r>
        <w:t xml:space="preserve">Obzirom da u </w:t>
      </w:r>
      <w:r w:rsidR="00E1268C">
        <w:t xml:space="preserve">Otvorenom </w:t>
      </w:r>
      <w:r>
        <w:t xml:space="preserve">postupku javne nabavke za </w:t>
      </w:r>
      <w:r>
        <w:rPr>
          <w:rFonts w:eastAsia="TimesNewRoman"/>
          <w:bCs/>
        </w:rPr>
        <w:t>nabavku</w:t>
      </w:r>
      <w:r w:rsidR="00E1268C">
        <w:rPr>
          <w:rFonts w:eastAsia="TimesNewRoman"/>
          <w:bCs/>
        </w:rPr>
        <w:t xml:space="preserve">: </w:t>
      </w:r>
      <w:r w:rsidR="00E1268C" w:rsidRPr="006208B4">
        <w:rPr>
          <w:rFonts w:eastAsia="TimesNewRoman"/>
        </w:rPr>
        <w:t xml:space="preserve">“finansijskih usluga – beskamatno deponovanje sredstava i plasmana kredita Kreditno-garantnog fonda Kantona Sarajevo” </w:t>
      </w:r>
      <w:r w:rsidR="00E1268C">
        <w:rPr>
          <w:rFonts w:eastAsia="TimesNewRoman"/>
        </w:rPr>
        <w:t>podijeljenu u tri LOT</w:t>
      </w:r>
      <w:r w:rsidR="00583B2E">
        <w:rPr>
          <w:rFonts w:eastAsia="TimesNewRoman"/>
        </w:rPr>
        <w:t>-a</w:t>
      </w:r>
      <w:r w:rsidR="00583B2E">
        <w:rPr>
          <w:lang w:val="pt-BR"/>
        </w:rPr>
        <w:t xml:space="preserve">, </w:t>
      </w:r>
      <w:r w:rsidR="00E1268C">
        <w:t>nije dostavljena nijedna ponuda ni za jedan LOT</w:t>
      </w:r>
      <w:r>
        <w:rPr>
          <w:rFonts w:eastAsia="TimesNewRoman"/>
          <w:bCs/>
        </w:rPr>
        <w:t>,</w:t>
      </w:r>
      <w:r w:rsidR="00583B2E">
        <w:rPr>
          <w:rFonts w:eastAsia="TimesNewRoman"/>
          <w:bCs/>
        </w:rPr>
        <w:t xml:space="preserve"> a</w:t>
      </w:r>
      <w:r>
        <w:rPr>
          <w:rFonts w:eastAsia="TimesNewRoman"/>
          <w:bCs/>
        </w:rPr>
        <w:t xml:space="preserve"> u skladu</w:t>
      </w:r>
      <w:r w:rsidR="00E1268C">
        <w:rPr>
          <w:rFonts w:eastAsia="TimesNewRoman"/>
          <w:bCs/>
        </w:rPr>
        <w:t xml:space="preserve"> sa članom 69. stav (2)  tačka a</w:t>
      </w:r>
      <w:r>
        <w:rPr>
          <w:rFonts w:eastAsia="TimesNewRoman"/>
          <w:bCs/>
        </w:rPr>
        <w:t xml:space="preserve">) Zakona o javnim nabavkama  </w:t>
      </w:r>
      <w:r w:rsidRPr="002A0912">
        <w:rPr>
          <w:lang w:val="hr-HR"/>
        </w:rPr>
        <w:t>(„Službeni glasnik BIH“, broj 39/14),</w:t>
      </w:r>
      <w:r>
        <w:rPr>
          <w:lang w:val="hr-HR"/>
        </w:rPr>
        <w:t xml:space="preserve"> </w:t>
      </w:r>
      <w:r w:rsidR="00E1268C">
        <w:rPr>
          <w:szCs w:val="22"/>
          <w:lang w:val="hr-BA"/>
        </w:rPr>
        <w:t>donesena je O</w:t>
      </w:r>
      <w:r>
        <w:rPr>
          <w:szCs w:val="22"/>
          <w:lang w:val="hr-BA"/>
        </w:rPr>
        <w:t>dluka kao u dispozitivu.</w:t>
      </w:r>
    </w:p>
    <w:p w14:paraId="11F10978" w14:textId="77777777" w:rsidR="00CC48A1" w:rsidRDefault="00CC48A1" w:rsidP="00CC48A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hr-HR"/>
        </w:rPr>
      </w:pPr>
    </w:p>
    <w:p w14:paraId="6704F950" w14:textId="77777777" w:rsidR="00CC48A1" w:rsidRPr="00E725DD" w:rsidRDefault="00511358" w:rsidP="00CC48A1">
      <w:pPr>
        <w:autoSpaceDE w:val="0"/>
        <w:autoSpaceDN w:val="0"/>
        <w:adjustRightInd w:val="0"/>
        <w:jc w:val="both"/>
        <w:rPr>
          <w:rFonts w:eastAsia="MS Mincho"/>
          <w:lang w:val="hr-HR" w:eastAsia="ja-JP"/>
        </w:rPr>
      </w:pPr>
      <w:r>
        <w:rPr>
          <w:rFonts w:eastAsia="MS Mincho"/>
          <w:lang w:val="hr-HR" w:eastAsia="ja-JP"/>
        </w:rPr>
        <w:t>Ova odluka stupa na snagu danom donošenja</w:t>
      </w:r>
      <w:r w:rsidR="00CC48A1" w:rsidRPr="00E725DD">
        <w:rPr>
          <w:rFonts w:eastAsia="MS Mincho"/>
          <w:lang w:val="hr-HR" w:eastAsia="ja-JP"/>
        </w:rPr>
        <w:t>.</w:t>
      </w:r>
    </w:p>
    <w:p w14:paraId="44DD5F28" w14:textId="77777777" w:rsidR="00CC48A1" w:rsidRDefault="00CC48A1" w:rsidP="00CC48A1">
      <w:pPr>
        <w:rPr>
          <w:lang w:val="hr-HR"/>
        </w:rPr>
      </w:pPr>
    </w:p>
    <w:p w14:paraId="7B986D5A" w14:textId="77777777" w:rsidR="00CC48A1" w:rsidRPr="00E725DD" w:rsidRDefault="00CC48A1" w:rsidP="00CC48A1">
      <w:pPr>
        <w:rPr>
          <w:lang w:val="hr-HR"/>
        </w:rPr>
      </w:pPr>
    </w:p>
    <w:p w14:paraId="21A7FE26" w14:textId="77777777" w:rsidR="00CC48A1" w:rsidRDefault="00CC48A1" w:rsidP="00CC48A1">
      <w:pPr>
        <w:jc w:val="both"/>
        <w:rPr>
          <w:szCs w:val="22"/>
          <w:lang w:val="hr-BA"/>
        </w:rPr>
      </w:pPr>
      <w:r w:rsidRPr="00E515D9">
        <w:rPr>
          <w:szCs w:val="22"/>
          <w:lang w:val="hr-BA"/>
        </w:rPr>
        <w:t>Dostavljeno:</w:t>
      </w:r>
      <w:r>
        <w:rPr>
          <w:szCs w:val="22"/>
          <w:lang w:val="hr-BA"/>
        </w:rPr>
        <w:tab/>
      </w:r>
    </w:p>
    <w:p w14:paraId="44CDB35F" w14:textId="77777777" w:rsidR="00CC48A1" w:rsidRPr="00E725DD" w:rsidRDefault="00CC48A1" w:rsidP="00511358">
      <w:pPr>
        <w:pStyle w:val="ListParagraph"/>
        <w:jc w:val="both"/>
        <w:rPr>
          <w:szCs w:val="22"/>
          <w:lang w:val="hr-BA"/>
        </w:rPr>
      </w:pPr>
      <w:r w:rsidRPr="00E725DD">
        <w:rPr>
          <w:szCs w:val="22"/>
          <w:lang w:val="hr-BA"/>
        </w:rPr>
        <w:tab/>
      </w:r>
      <w:r w:rsidRPr="00E725DD">
        <w:rPr>
          <w:szCs w:val="22"/>
          <w:lang w:val="hr-BA"/>
        </w:rPr>
        <w:tab/>
      </w:r>
      <w:r w:rsidRPr="00E725DD">
        <w:rPr>
          <w:szCs w:val="22"/>
          <w:lang w:val="hr-BA"/>
        </w:rPr>
        <w:tab/>
        <w:t xml:space="preserve">                                           </w:t>
      </w:r>
      <w:r w:rsidR="00511358">
        <w:rPr>
          <w:szCs w:val="22"/>
          <w:lang w:val="hr-BA"/>
        </w:rPr>
        <w:t xml:space="preserve">         </w:t>
      </w:r>
      <w:r w:rsidRPr="00E725DD">
        <w:rPr>
          <w:szCs w:val="22"/>
          <w:lang w:val="hr-BA"/>
        </w:rPr>
        <w:t xml:space="preserve">  </w:t>
      </w:r>
      <w:r w:rsidRPr="00E725DD">
        <w:rPr>
          <w:b/>
          <w:szCs w:val="22"/>
          <w:lang w:val="hr-BA"/>
        </w:rPr>
        <w:t>DIREKTOR</w:t>
      </w:r>
    </w:p>
    <w:p w14:paraId="22672CDD" w14:textId="77777777" w:rsidR="00CC48A1" w:rsidRDefault="00CC48A1" w:rsidP="00CC48A1">
      <w:pPr>
        <w:numPr>
          <w:ilvl w:val="0"/>
          <w:numId w:val="27"/>
        </w:numPr>
        <w:jc w:val="both"/>
        <w:rPr>
          <w:szCs w:val="22"/>
          <w:lang w:val="hr-BA"/>
        </w:rPr>
      </w:pPr>
      <w:r>
        <w:rPr>
          <w:szCs w:val="22"/>
          <w:lang w:val="hr-BA"/>
        </w:rPr>
        <w:t>Komisiji</w:t>
      </w:r>
      <w:r w:rsidR="00FF79FD">
        <w:rPr>
          <w:szCs w:val="22"/>
          <w:lang w:val="hr-BA"/>
        </w:rPr>
        <w:t xml:space="preserve"> za JN</w:t>
      </w:r>
    </w:p>
    <w:p w14:paraId="6B30DC98" w14:textId="77777777" w:rsidR="00511358" w:rsidRDefault="00FF79FD" w:rsidP="00CC48A1">
      <w:pPr>
        <w:numPr>
          <w:ilvl w:val="0"/>
          <w:numId w:val="27"/>
        </w:numPr>
        <w:jc w:val="both"/>
        <w:rPr>
          <w:szCs w:val="22"/>
          <w:lang w:val="hr-BA"/>
        </w:rPr>
      </w:pPr>
      <w:r>
        <w:rPr>
          <w:szCs w:val="22"/>
          <w:lang w:val="hr-BA"/>
        </w:rPr>
        <w:t>Portal AJN BiH</w:t>
      </w:r>
    </w:p>
    <w:p w14:paraId="4C8BA9E8" w14:textId="77777777" w:rsidR="00FF79FD" w:rsidRPr="00E515D9" w:rsidRDefault="00FF79FD" w:rsidP="00FF79FD">
      <w:pPr>
        <w:numPr>
          <w:ilvl w:val="0"/>
          <w:numId w:val="27"/>
        </w:numPr>
        <w:jc w:val="both"/>
        <w:rPr>
          <w:szCs w:val="22"/>
          <w:lang w:val="hr-BA"/>
        </w:rPr>
      </w:pPr>
      <w:r>
        <w:rPr>
          <w:szCs w:val="22"/>
          <w:lang w:val="hr-BA"/>
        </w:rPr>
        <w:t xml:space="preserve">Stranica SERDA                                                           </w:t>
      </w:r>
      <w:r>
        <w:rPr>
          <w:b/>
          <w:bCs/>
          <w:szCs w:val="22"/>
          <w:lang w:val="hr-BA"/>
        </w:rPr>
        <w:t>dr.</w:t>
      </w:r>
      <w:r w:rsidRPr="00E515D9">
        <w:rPr>
          <w:szCs w:val="22"/>
          <w:lang w:val="hr-BA"/>
        </w:rPr>
        <w:t xml:space="preserve"> </w:t>
      </w:r>
      <w:r w:rsidRPr="00E515D9">
        <w:rPr>
          <w:b/>
          <w:bCs/>
          <w:szCs w:val="22"/>
          <w:lang w:val="hr-BA"/>
        </w:rPr>
        <w:t>Ševkija Okerić</w:t>
      </w:r>
    </w:p>
    <w:p w14:paraId="2501F855" w14:textId="77777777" w:rsidR="00FF79FD" w:rsidRDefault="00FF79FD" w:rsidP="00CC48A1">
      <w:pPr>
        <w:numPr>
          <w:ilvl w:val="0"/>
          <w:numId w:val="27"/>
        </w:numPr>
        <w:jc w:val="both"/>
        <w:rPr>
          <w:szCs w:val="22"/>
          <w:lang w:val="hr-BA"/>
        </w:rPr>
      </w:pPr>
      <w:r>
        <w:rPr>
          <w:szCs w:val="22"/>
          <w:lang w:val="hr-BA"/>
        </w:rPr>
        <w:t>a/a</w:t>
      </w:r>
    </w:p>
    <w:p w14:paraId="57A0A08E" w14:textId="77777777" w:rsidR="00CC48A1" w:rsidRPr="00FF79FD" w:rsidRDefault="00CC48A1" w:rsidP="00FF79FD">
      <w:pPr>
        <w:ind w:left="360"/>
        <w:jc w:val="both"/>
        <w:rPr>
          <w:szCs w:val="22"/>
          <w:lang w:val="hr-BA"/>
        </w:rPr>
      </w:pPr>
      <w:r w:rsidRPr="00FF79FD">
        <w:rPr>
          <w:szCs w:val="22"/>
          <w:lang w:val="hr-BA"/>
        </w:rPr>
        <w:tab/>
      </w:r>
      <w:r w:rsidRPr="00FF79FD">
        <w:rPr>
          <w:szCs w:val="22"/>
          <w:lang w:val="hr-BA"/>
        </w:rPr>
        <w:tab/>
      </w:r>
      <w:r w:rsidRPr="00FF79FD">
        <w:rPr>
          <w:szCs w:val="22"/>
          <w:lang w:val="hr-BA"/>
        </w:rPr>
        <w:tab/>
      </w:r>
      <w:r w:rsidRPr="00FF79FD">
        <w:rPr>
          <w:szCs w:val="22"/>
          <w:lang w:val="hr-BA"/>
        </w:rPr>
        <w:tab/>
      </w:r>
      <w:r w:rsidRPr="00FF79FD">
        <w:rPr>
          <w:szCs w:val="22"/>
          <w:lang w:val="hr-BA"/>
        </w:rPr>
        <w:tab/>
      </w:r>
      <w:r w:rsidRPr="00FF79FD">
        <w:rPr>
          <w:szCs w:val="22"/>
          <w:lang w:val="hr-BA"/>
        </w:rPr>
        <w:tab/>
        <w:t xml:space="preserve">                                                                                                                           </w:t>
      </w:r>
    </w:p>
    <w:p w14:paraId="483C52F5" w14:textId="77777777" w:rsidR="00BC4A77" w:rsidRDefault="00BC4A77" w:rsidP="008C20CD">
      <w:pPr>
        <w:rPr>
          <w:lang w:val="hr-HR"/>
        </w:rPr>
      </w:pPr>
    </w:p>
    <w:p w14:paraId="4D476602" w14:textId="77777777" w:rsidR="00CC48A1" w:rsidRDefault="00CC48A1" w:rsidP="008C20CD">
      <w:pPr>
        <w:rPr>
          <w:lang w:val="hr-HR"/>
        </w:rPr>
      </w:pPr>
    </w:p>
    <w:p w14:paraId="47212EDF" w14:textId="77777777" w:rsidR="00CC48A1" w:rsidRDefault="00CC48A1" w:rsidP="008C20CD">
      <w:pPr>
        <w:rPr>
          <w:lang w:val="hr-HR"/>
        </w:rPr>
      </w:pPr>
    </w:p>
    <w:p w14:paraId="5F0FFA2D" w14:textId="77777777" w:rsidR="00CC48A1" w:rsidRDefault="00CC48A1" w:rsidP="008C20CD">
      <w:pPr>
        <w:rPr>
          <w:lang w:val="hr-HR"/>
        </w:rPr>
      </w:pPr>
    </w:p>
    <w:p w14:paraId="02FD7009" w14:textId="77777777" w:rsidR="00CC48A1" w:rsidRDefault="00CC48A1" w:rsidP="008C20CD">
      <w:pPr>
        <w:rPr>
          <w:lang w:val="hr-HR"/>
        </w:rPr>
      </w:pPr>
    </w:p>
    <w:p w14:paraId="4FBFBB05" w14:textId="77777777" w:rsidR="00CC48A1" w:rsidRDefault="00CC48A1" w:rsidP="008C20CD">
      <w:pPr>
        <w:rPr>
          <w:lang w:val="hr-HR"/>
        </w:rPr>
      </w:pPr>
    </w:p>
    <w:p w14:paraId="0976A00A" w14:textId="77777777" w:rsidR="00CC48A1" w:rsidRDefault="00CC48A1" w:rsidP="008C20CD">
      <w:pPr>
        <w:rPr>
          <w:lang w:val="hr-HR"/>
        </w:rPr>
      </w:pPr>
    </w:p>
    <w:p w14:paraId="26E6555C" w14:textId="77777777" w:rsidR="00CC48A1" w:rsidRDefault="00CC48A1" w:rsidP="008C20CD">
      <w:pPr>
        <w:rPr>
          <w:lang w:val="hr-HR"/>
        </w:rPr>
      </w:pPr>
    </w:p>
    <w:p w14:paraId="6D6566F6" w14:textId="77777777" w:rsidR="00CC48A1" w:rsidRDefault="00CC48A1" w:rsidP="008C20CD">
      <w:pPr>
        <w:rPr>
          <w:lang w:val="hr-HR"/>
        </w:rPr>
      </w:pPr>
    </w:p>
    <w:p w14:paraId="662BE293" w14:textId="77777777" w:rsidR="00CC48A1" w:rsidRDefault="00CC48A1" w:rsidP="008C20CD">
      <w:pPr>
        <w:rPr>
          <w:lang w:val="hr-HR"/>
        </w:rPr>
      </w:pPr>
    </w:p>
    <w:p w14:paraId="3CA0214E" w14:textId="77777777" w:rsidR="00927B49" w:rsidRDefault="00927B49" w:rsidP="008C20CD">
      <w:pPr>
        <w:rPr>
          <w:lang w:val="hr-HR"/>
        </w:rPr>
      </w:pPr>
    </w:p>
    <w:p w14:paraId="662A897F" w14:textId="77777777" w:rsidR="00927B49" w:rsidRDefault="00927B49" w:rsidP="008C20CD">
      <w:pPr>
        <w:rPr>
          <w:lang w:val="hr-HR"/>
        </w:rPr>
      </w:pPr>
    </w:p>
    <w:p w14:paraId="08E9B704" w14:textId="3A6A1DE8" w:rsidR="00E41613" w:rsidRDefault="00E41613" w:rsidP="008C20CD">
      <w:pPr>
        <w:rPr>
          <w:lang w:val="hr-HR"/>
        </w:rPr>
      </w:pPr>
    </w:p>
    <w:p w14:paraId="140A0DB9" w14:textId="60BD2DC6" w:rsidR="004C1143" w:rsidRDefault="004C1143" w:rsidP="008C20CD">
      <w:pPr>
        <w:rPr>
          <w:lang w:val="hr-HR"/>
        </w:rPr>
      </w:pPr>
    </w:p>
    <w:p w14:paraId="5491EE47" w14:textId="7D6F0277" w:rsidR="004C1143" w:rsidRDefault="004C1143" w:rsidP="008C20CD">
      <w:pPr>
        <w:rPr>
          <w:lang w:val="hr-HR"/>
        </w:rPr>
      </w:pPr>
    </w:p>
    <w:p w14:paraId="26BE85EB" w14:textId="7624576B" w:rsidR="004C1143" w:rsidRDefault="004C1143" w:rsidP="008C20CD">
      <w:pPr>
        <w:rPr>
          <w:lang w:val="hr-HR"/>
        </w:rPr>
      </w:pPr>
    </w:p>
    <w:p w14:paraId="6B3A95E9" w14:textId="4195F72B" w:rsidR="004C1143" w:rsidRDefault="004C1143" w:rsidP="008C20CD">
      <w:pPr>
        <w:rPr>
          <w:lang w:val="hr-HR"/>
        </w:rPr>
      </w:pPr>
    </w:p>
    <w:p w14:paraId="3137F946" w14:textId="4B62C54D" w:rsidR="004C1143" w:rsidRDefault="004C1143" w:rsidP="008C20CD">
      <w:pPr>
        <w:rPr>
          <w:lang w:val="hr-HR"/>
        </w:rPr>
      </w:pPr>
    </w:p>
    <w:p w14:paraId="2737F0C4" w14:textId="281C6838" w:rsidR="004C1143" w:rsidRDefault="004C1143" w:rsidP="008C20CD">
      <w:pPr>
        <w:rPr>
          <w:lang w:val="hr-HR"/>
        </w:rPr>
      </w:pPr>
    </w:p>
    <w:p w14:paraId="64D6FE17" w14:textId="26DE98B7" w:rsidR="004C1143" w:rsidRDefault="004C1143" w:rsidP="008C20CD">
      <w:pPr>
        <w:rPr>
          <w:lang w:val="hr-HR"/>
        </w:rPr>
      </w:pPr>
    </w:p>
    <w:p w14:paraId="44956E96" w14:textId="33C03C9F" w:rsidR="004C1143" w:rsidRDefault="004C1143" w:rsidP="008C20CD">
      <w:pPr>
        <w:rPr>
          <w:lang w:val="hr-HR"/>
        </w:rPr>
      </w:pPr>
    </w:p>
    <w:p w14:paraId="70E26837" w14:textId="38C4F89F" w:rsidR="004C1143" w:rsidRDefault="004C1143" w:rsidP="008C20CD">
      <w:pPr>
        <w:rPr>
          <w:lang w:val="hr-HR"/>
        </w:rPr>
      </w:pPr>
    </w:p>
    <w:p w14:paraId="7782C24D" w14:textId="6E64FC4E" w:rsidR="004C1143" w:rsidRDefault="004C1143" w:rsidP="008C20CD">
      <w:pPr>
        <w:rPr>
          <w:lang w:val="hr-HR"/>
        </w:rPr>
      </w:pPr>
    </w:p>
    <w:p w14:paraId="333031C0" w14:textId="5AF15E80" w:rsidR="004C1143" w:rsidRDefault="004C1143" w:rsidP="008C20CD">
      <w:pPr>
        <w:rPr>
          <w:lang w:val="hr-HR"/>
        </w:rPr>
      </w:pPr>
    </w:p>
    <w:p w14:paraId="78C346D6" w14:textId="768186FC" w:rsidR="004C1143" w:rsidRDefault="004C1143" w:rsidP="008C20CD">
      <w:pPr>
        <w:rPr>
          <w:lang w:val="hr-HR"/>
        </w:rPr>
      </w:pPr>
    </w:p>
    <w:p w14:paraId="62246C81" w14:textId="2A636D8D" w:rsidR="004C1143" w:rsidRDefault="004C1143" w:rsidP="008C20CD">
      <w:pPr>
        <w:rPr>
          <w:lang w:val="hr-HR"/>
        </w:rPr>
      </w:pPr>
    </w:p>
    <w:p w14:paraId="436E8826" w14:textId="77777777" w:rsidR="004C1143" w:rsidRDefault="004C1143" w:rsidP="008C20CD">
      <w:pPr>
        <w:rPr>
          <w:lang w:val="hr-HR"/>
        </w:rPr>
      </w:pPr>
    </w:p>
    <w:p w14:paraId="091EBAD2" w14:textId="77777777" w:rsidR="00BC4A77" w:rsidRDefault="00BC4A77" w:rsidP="008C20CD">
      <w:pPr>
        <w:rPr>
          <w:lang w:val="hr-HR"/>
        </w:rPr>
      </w:pPr>
    </w:p>
    <w:p w14:paraId="7AF1BDC3" w14:textId="77777777" w:rsidR="008C20CD" w:rsidRDefault="008C20CD" w:rsidP="008C20CD">
      <w:pPr>
        <w:rPr>
          <w:lang w:val="hr-HR"/>
        </w:rPr>
      </w:pPr>
    </w:p>
    <w:p w14:paraId="2709D9E0" w14:textId="77777777" w:rsidR="008C20CD" w:rsidRDefault="008C20CD" w:rsidP="008C20CD">
      <w:pPr>
        <w:rPr>
          <w:lang w:val="hr-HR"/>
        </w:rPr>
      </w:pPr>
    </w:p>
    <w:p w14:paraId="3FF83FEA" w14:textId="77777777" w:rsidR="008C20CD" w:rsidRPr="0078296B" w:rsidRDefault="00190F00" w:rsidP="008C20CD">
      <w:pPr>
        <w:pStyle w:val="CompanyName"/>
        <w:rPr>
          <w:lang w:val="hr-HR"/>
        </w:rPr>
      </w:pPr>
      <w:r>
        <w:rPr>
          <w:noProof/>
          <w:lang w:eastAsia="hr-HR"/>
        </w:rPr>
        <w:pict w14:anchorId="43B5E917">
          <v:shape id="_x0000_s1037" type="#_x0000_t202" style="position:absolute;left:0;text-align:left;margin-left:22.2pt;margin-top:-18.7pt;width:351pt;height:90pt;z-index:251674112" stroked="f">
            <v:textbox style="mso-next-textbox:#_x0000_s1037" inset=",,0">
              <w:txbxContent>
                <w:p w14:paraId="5014ECE6" w14:textId="77777777" w:rsidR="008C20CD" w:rsidRPr="00CF490B" w:rsidRDefault="008C20CD" w:rsidP="008C20CD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Sarajevska regionalna razvojna agencija SERDA d.o.o.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Sarajevo,  Kolodvorska 6.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</w:t>
                  </w:r>
                </w:p>
                <w:p w14:paraId="4DD101DB" w14:textId="77777777" w:rsidR="008C20CD" w:rsidRDefault="008C20CD" w:rsidP="008C20CD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Tel: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+387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33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652-935,</w:t>
                  </w:r>
                  <w:r w:rsidRPr="00CF490B">
                    <w:rPr>
                      <w:lang w:val="bs-Latn-BA"/>
                    </w:rPr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648-686, Fax: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+387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33/ 663-923 </w:t>
                  </w:r>
                </w:p>
                <w:p w14:paraId="66410147" w14:textId="77777777" w:rsidR="008C20CD" w:rsidRPr="00CF490B" w:rsidRDefault="008C20CD" w:rsidP="008C20CD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Email: </w:t>
                  </w:r>
                  <w:hyperlink r:id="rId14" w:history="1">
                    <w:r w:rsidRPr="00CF490B">
                      <w:rPr>
                        <w:rStyle w:val="Hyperlink"/>
                        <w:rFonts w:ascii="Arial" w:hAnsi="Arial" w:cs="Arial"/>
                        <w:sz w:val="16"/>
                        <w:szCs w:val="16"/>
                        <w:lang w:val="bs-Latn-BA"/>
                      </w:rPr>
                      <w:t>serda@serda.ba</w:t>
                    </w:r>
                  </w:hyperlink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;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Web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</w:t>
                  </w: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: </w:t>
                  </w:r>
                  <w:hyperlink r:id="rId15" w:history="1">
                    <w:r w:rsidRPr="00CF490B">
                      <w:rPr>
                        <w:rStyle w:val="Hyperlink"/>
                        <w:rFonts w:ascii="Arial" w:hAnsi="Arial" w:cs="Arial"/>
                        <w:sz w:val="16"/>
                        <w:szCs w:val="16"/>
                        <w:lang w:val="bs-Latn-BA"/>
                      </w:rPr>
                      <w:t>www.serda.ba</w:t>
                    </w:r>
                  </w:hyperlink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 xml:space="preserve"> </w:t>
                  </w:r>
                </w:p>
                <w:p w14:paraId="66DAEF03" w14:textId="77777777" w:rsidR="008C20CD" w:rsidRPr="00CF490B" w:rsidRDefault="008C20CD" w:rsidP="008C20CD">
                  <w:pPr>
                    <w:pStyle w:val="Footer"/>
                    <w:spacing w:before="120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Kantonalni Sud Sarajevo matični registarski broj subjekta upisa 1-24164</w:t>
                  </w:r>
                </w:p>
                <w:p w14:paraId="78102758" w14:textId="77777777" w:rsidR="008C20CD" w:rsidRPr="00CF490B" w:rsidRDefault="008C20CD" w:rsidP="008C20CD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Broj računa: UniCredit Bank 3389002206391983</w:t>
                  </w:r>
                </w:p>
                <w:p w14:paraId="1EC25255" w14:textId="77777777" w:rsidR="008C20CD" w:rsidRPr="00CF490B" w:rsidRDefault="008C20CD" w:rsidP="008C20CD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Identifikacijski broj društva: 4200816600000</w:t>
                  </w:r>
                </w:p>
                <w:p w14:paraId="1FDD47FE" w14:textId="77777777" w:rsidR="008C20CD" w:rsidRPr="00CF490B" w:rsidRDefault="008C20CD" w:rsidP="008C20CD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PDV broj društva: 200816600000</w:t>
                  </w:r>
                </w:p>
                <w:p w14:paraId="071FAF32" w14:textId="77777777" w:rsidR="008C20CD" w:rsidRPr="00CF490B" w:rsidRDefault="008C20CD" w:rsidP="008C20CD">
                  <w:pPr>
                    <w:pStyle w:val="Footer"/>
                    <w:jc w:val="right"/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</w:pPr>
                  <w:r w:rsidRPr="00CF490B">
                    <w:rPr>
                      <w:rFonts w:ascii="Arial" w:hAnsi="Arial" w:cs="Arial"/>
                      <w:sz w:val="16"/>
                      <w:szCs w:val="16"/>
                      <w:lang w:val="bs-Latn-BA"/>
                    </w:rPr>
                    <w:t>Porezni broj: 01700000</w:t>
                  </w:r>
                </w:p>
                <w:p w14:paraId="6590D56C" w14:textId="77777777" w:rsidR="008C20CD" w:rsidRPr="00CF490B" w:rsidRDefault="008C20CD" w:rsidP="008C20CD">
                  <w:pPr>
                    <w:jc w:val="right"/>
                    <w:rPr>
                      <w:lang w:val="bs-Latn-BA"/>
                    </w:rPr>
                  </w:pPr>
                </w:p>
              </w:txbxContent>
            </v:textbox>
          </v:shape>
        </w:pict>
      </w:r>
      <w:r w:rsidR="008C20CD">
        <w:rPr>
          <w:caps w:val="0"/>
          <w:noProof/>
          <w:lang w:val="bs-Latn-BA" w:eastAsia="bs-Latn-BA"/>
        </w:rPr>
        <w:drawing>
          <wp:anchor distT="0" distB="0" distL="114300" distR="114300" simplePos="0" relativeHeight="251673088" behindDoc="1" locked="0" layoutInCell="1" allowOverlap="1" wp14:anchorId="34BBE0A3" wp14:editId="26A5996B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1028700" cy="1005205"/>
            <wp:effectExtent l="19050" t="0" r="0" b="0"/>
            <wp:wrapTight wrapText="bothSides">
              <wp:wrapPolygon edited="0">
                <wp:start x="-400" y="0"/>
                <wp:lineTo x="-400" y="21286"/>
                <wp:lineTo x="21600" y="21286"/>
                <wp:lineTo x="21600" y="0"/>
                <wp:lineTo x="-400" y="0"/>
              </wp:wrapPolygon>
            </wp:wrapTight>
            <wp:docPr id="3" name="Picture 2" descr="Serda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rdaZna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0CD" w:rsidRPr="0078296B">
        <w:rPr>
          <w:lang w:val="hr-HR"/>
        </w:rPr>
        <w:t xml:space="preserve">   </w:t>
      </w:r>
    </w:p>
    <w:p w14:paraId="31B8D02C" w14:textId="77777777" w:rsidR="008C20CD" w:rsidRPr="0078296B" w:rsidRDefault="008C20CD" w:rsidP="008C20CD">
      <w:pPr>
        <w:pStyle w:val="CompanyName"/>
        <w:rPr>
          <w:lang w:val="hr-HR"/>
        </w:rPr>
      </w:pPr>
    </w:p>
    <w:p w14:paraId="1A16EB7F" w14:textId="77777777" w:rsidR="008C20CD" w:rsidRPr="0078296B" w:rsidRDefault="008C20CD" w:rsidP="008C20CD">
      <w:pPr>
        <w:pStyle w:val="CompanyName"/>
        <w:rPr>
          <w:lang w:val="hr-HR"/>
        </w:rPr>
      </w:pPr>
      <w:r w:rsidRPr="0078296B">
        <w:rPr>
          <w:lang w:val="hr-HR"/>
        </w:rPr>
        <w:t xml:space="preserve">            </w:t>
      </w:r>
    </w:p>
    <w:p w14:paraId="7C5533DC" w14:textId="77777777" w:rsidR="008C20CD" w:rsidRPr="0078296B" w:rsidRDefault="008C20CD" w:rsidP="008C20CD">
      <w:pPr>
        <w:pStyle w:val="CompanyName"/>
        <w:jc w:val="left"/>
        <w:rPr>
          <w:rFonts w:ascii="Times New Roman" w:hAnsi="Times New Roman"/>
          <w:b/>
          <w:caps w:val="0"/>
          <w:spacing w:val="0"/>
          <w:sz w:val="22"/>
          <w:szCs w:val="22"/>
          <w:lang w:val="hr-HR"/>
        </w:rPr>
      </w:pPr>
    </w:p>
    <w:p w14:paraId="6BB37F1F" w14:textId="77777777" w:rsidR="00B51118" w:rsidRPr="00E515D9" w:rsidRDefault="00190F00" w:rsidP="00CC48A1">
      <w:pPr>
        <w:pStyle w:val="CompanyName"/>
        <w:jc w:val="left"/>
        <w:rPr>
          <w:szCs w:val="22"/>
          <w:lang w:val="hr-BA"/>
        </w:rPr>
      </w:pPr>
      <w:r>
        <w:rPr>
          <w:rFonts w:ascii="Times New Roman" w:hAnsi="Times New Roman"/>
          <w:b/>
          <w:caps w:val="0"/>
          <w:noProof/>
          <w:spacing w:val="0"/>
          <w:sz w:val="22"/>
          <w:szCs w:val="22"/>
          <w:lang w:eastAsia="hr-HR"/>
        </w:rPr>
        <w:pict w14:anchorId="39FB6D4C">
          <v:line id="_x0000_s1038" style="position:absolute;flip:y;z-index:251675136" from="1.2pt,2.85pt" to="462.15pt,2.85pt">
            <v:shadow on="t" opacity=".5" offset="1pt" offset2="-2pt"/>
          </v:line>
        </w:pict>
      </w:r>
      <w:r w:rsidR="00B51118" w:rsidRPr="00E515D9">
        <w:rPr>
          <w:szCs w:val="22"/>
          <w:lang w:val="hr-BA"/>
        </w:rPr>
        <w:t xml:space="preserve"> </w:t>
      </w:r>
    </w:p>
    <w:p w14:paraId="6020C05F" w14:textId="77777777" w:rsidR="00B51118" w:rsidRDefault="00B51118" w:rsidP="00B51118">
      <w:pPr>
        <w:jc w:val="both"/>
        <w:rPr>
          <w:b/>
          <w:bCs/>
          <w:szCs w:val="22"/>
          <w:lang w:val="hr-BA"/>
        </w:rPr>
      </w:pPr>
      <w:r w:rsidRPr="00E515D9">
        <w:rPr>
          <w:b/>
          <w:bCs/>
          <w:szCs w:val="22"/>
          <w:lang w:val="hr-BA"/>
        </w:rPr>
        <w:t xml:space="preserve">                                                                                                     </w:t>
      </w:r>
    </w:p>
    <w:p w14:paraId="6380DCF1" w14:textId="77777777" w:rsidR="00B51118" w:rsidRDefault="00B51118" w:rsidP="00B51118">
      <w:pPr>
        <w:jc w:val="both"/>
        <w:rPr>
          <w:b/>
          <w:bCs/>
          <w:szCs w:val="22"/>
          <w:lang w:val="hr-BA"/>
        </w:rPr>
      </w:pPr>
    </w:p>
    <w:p w14:paraId="61A900FC" w14:textId="77777777" w:rsidR="00B51118" w:rsidRDefault="00B51118" w:rsidP="00F836A9">
      <w:pPr>
        <w:rPr>
          <w:lang w:val="hr-HR"/>
        </w:rPr>
      </w:pPr>
    </w:p>
    <w:sectPr w:rsidR="00B51118" w:rsidSect="00791D87">
      <w:pgSz w:w="11909" w:h="16834" w:code="9"/>
      <w:pgMar w:top="907" w:right="1419" w:bottom="635" w:left="1418" w:header="709" w:footer="5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E0749" w14:textId="77777777" w:rsidR="00281455" w:rsidRDefault="00281455">
      <w:r>
        <w:separator/>
      </w:r>
    </w:p>
  </w:endnote>
  <w:endnote w:type="continuationSeparator" w:id="0">
    <w:p w14:paraId="40B1F032" w14:textId="77777777" w:rsidR="00281455" w:rsidRDefault="00281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CC4C3" w14:textId="77777777" w:rsidR="00281455" w:rsidRDefault="00281455">
      <w:r>
        <w:separator/>
      </w:r>
    </w:p>
  </w:footnote>
  <w:footnote w:type="continuationSeparator" w:id="0">
    <w:p w14:paraId="562F361E" w14:textId="77777777" w:rsidR="00281455" w:rsidRDefault="00281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35D86"/>
    <w:multiLevelType w:val="hybridMultilevel"/>
    <w:tmpl w:val="52B8BFC2"/>
    <w:lvl w:ilvl="0" w:tplc="B398420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863E71"/>
    <w:multiLevelType w:val="hybridMultilevel"/>
    <w:tmpl w:val="580EA7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C4004"/>
    <w:multiLevelType w:val="hybridMultilevel"/>
    <w:tmpl w:val="6CB61B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8317900"/>
    <w:multiLevelType w:val="hybridMultilevel"/>
    <w:tmpl w:val="758CFB82"/>
    <w:lvl w:ilvl="0" w:tplc="B398420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CD20B3"/>
    <w:multiLevelType w:val="hybridMultilevel"/>
    <w:tmpl w:val="3AC63F9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7374DA"/>
    <w:multiLevelType w:val="hybridMultilevel"/>
    <w:tmpl w:val="B1C44DA6"/>
    <w:lvl w:ilvl="0" w:tplc="65FC0E9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C3EC0"/>
    <w:multiLevelType w:val="hybridMultilevel"/>
    <w:tmpl w:val="2CE249A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0D680E"/>
    <w:multiLevelType w:val="hybridMultilevel"/>
    <w:tmpl w:val="059C963C"/>
    <w:lvl w:ilvl="0" w:tplc="19DC83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14168"/>
    <w:multiLevelType w:val="hybridMultilevel"/>
    <w:tmpl w:val="D3F04884"/>
    <w:lvl w:ilvl="0" w:tplc="DE7E25F6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B3393"/>
    <w:multiLevelType w:val="hybridMultilevel"/>
    <w:tmpl w:val="0CD6EA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903D6"/>
    <w:multiLevelType w:val="hybridMultilevel"/>
    <w:tmpl w:val="27FAFB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DF078B"/>
    <w:multiLevelType w:val="hybridMultilevel"/>
    <w:tmpl w:val="9774BB04"/>
    <w:lvl w:ilvl="0" w:tplc="132CE11C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 w15:restartNumberingAfterBreak="0">
    <w:nsid w:val="26ED0A30"/>
    <w:multiLevelType w:val="hybridMultilevel"/>
    <w:tmpl w:val="1BFAC0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94DDF"/>
    <w:multiLevelType w:val="hybridMultilevel"/>
    <w:tmpl w:val="69A663F6"/>
    <w:lvl w:ilvl="0" w:tplc="43C69736">
      <w:start w:val="4"/>
      <w:numFmt w:val="bullet"/>
      <w:lvlText w:val="-"/>
      <w:lvlJc w:val="left"/>
      <w:pPr>
        <w:ind w:left="502" w:hanging="360"/>
      </w:pPr>
      <w:rPr>
        <w:rFonts w:ascii="Times New Roman" w:eastAsia="TimesNew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28FB6BEC"/>
    <w:multiLevelType w:val="hybridMultilevel"/>
    <w:tmpl w:val="8474BA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AB619B"/>
    <w:multiLevelType w:val="hybridMultilevel"/>
    <w:tmpl w:val="5D2CEB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E487D"/>
    <w:multiLevelType w:val="hybridMultilevel"/>
    <w:tmpl w:val="9A5C5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E03C70"/>
    <w:multiLevelType w:val="hybridMultilevel"/>
    <w:tmpl w:val="3DDA263A"/>
    <w:lvl w:ilvl="0" w:tplc="1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D5EA1"/>
    <w:multiLevelType w:val="multilevel"/>
    <w:tmpl w:val="B0DEC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A1496B"/>
    <w:multiLevelType w:val="hybridMultilevel"/>
    <w:tmpl w:val="8E8AA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F1E23"/>
    <w:multiLevelType w:val="hybridMultilevel"/>
    <w:tmpl w:val="BE7C48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C0757A"/>
    <w:multiLevelType w:val="hybridMultilevel"/>
    <w:tmpl w:val="B53E7A44"/>
    <w:lvl w:ilvl="0" w:tplc="7C44C7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E682E"/>
    <w:multiLevelType w:val="hybridMultilevel"/>
    <w:tmpl w:val="1F1A737E"/>
    <w:lvl w:ilvl="0" w:tplc="E65617A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B68AE"/>
    <w:multiLevelType w:val="hybridMultilevel"/>
    <w:tmpl w:val="D61C9766"/>
    <w:lvl w:ilvl="0" w:tplc="2690BBE6">
      <w:start w:val="4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D49D5"/>
    <w:multiLevelType w:val="hybridMultilevel"/>
    <w:tmpl w:val="1ADAA2A2"/>
    <w:lvl w:ilvl="0" w:tplc="53CC2386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C43A82"/>
    <w:multiLevelType w:val="hybridMultilevel"/>
    <w:tmpl w:val="B0DEC1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7D5FD0"/>
    <w:multiLevelType w:val="hybridMultilevel"/>
    <w:tmpl w:val="E124A0B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11D57EC"/>
    <w:multiLevelType w:val="hybridMultilevel"/>
    <w:tmpl w:val="A6381D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F1544A"/>
    <w:multiLevelType w:val="hybridMultilevel"/>
    <w:tmpl w:val="B1B8853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74ADC"/>
    <w:multiLevelType w:val="hybridMultilevel"/>
    <w:tmpl w:val="5776AB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57702"/>
    <w:multiLevelType w:val="hybridMultilevel"/>
    <w:tmpl w:val="0CA2F658"/>
    <w:lvl w:ilvl="0" w:tplc="FDE4BE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A450B7"/>
    <w:multiLevelType w:val="hybridMultilevel"/>
    <w:tmpl w:val="874046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6A75AE"/>
    <w:multiLevelType w:val="hybridMultilevel"/>
    <w:tmpl w:val="FF4CC7E8"/>
    <w:lvl w:ilvl="0" w:tplc="1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21538"/>
    <w:multiLevelType w:val="hybridMultilevel"/>
    <w:tmpl w:val="8D9C3F6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0"/>
  </w:num>
  <w:num w:numId="3">
    <w:abstractNumId w:val="14"/>
  </w:num>
  <w:num w:numId="4">
    <w:abstractNumId w:val="25"/>
  </w:num>
  <w:num w:numId="5">
    <w:abstractNumId w:val="18"/>
  </w:num>
  <w:num w:numId="6">
    <w:abstractNumId w:val="0"/>
  </w:num>
  <w:num w:numId="7">
    <w:abstractNumId w:val="3"/>
  </w:num>
  <w:num w:numId="8">
    <w:abstractNumId w:val="7"/>
  </w:num>
  <w:num w:numId="9">
    <w:abstractNumId w:val="28"/>
  </w:num>
  <w:num w:numId="10">
    <w:abstractNumId w:val="26"/>
  </w:num>
  <w:num w:numId="11">
    <w:abstractNumId w:val="33"/>
  </w:num>
  <w:num w:numId="12">
    <w:abstractNumId w:val="4"/>
  </w:num>
  <w:num w:numId="13">
    <w:abstractNumId w:val="31"/>
  </w:num>
  <w:num w:numId="14">
    <w:abstractNumId w:val="15"/>
  </w:num>
  <w:num w:numId="15">
    <w:abstractNumId w:val="9"/>
  </w:num>
  <w:num w:numId="16">
    <w:abstractNumId w:val="19"/>
  </w:num>
  <w:num w:numId="17">
    <w:abstractNumId w:val="12"/>
  </w:num>
  <w:num w:numId="18">
    <w:abstractNumId w:val="10"/>
  </w:num>
  <w:num w:numId="19">
    <w:abstractNumId w:val="6"/>
  </w:num>
  <w:num w:numId="20">
    <w:abstractNumId w:val="27"/>
  </w:num>
  <w:num w:numId="21">
    <w:abstractNumId w:val="11"/>
  </w:num>
  <w:num w:numId="22">
    <w:abstractNumId w:val="2"/>
  </w:num>
  <w:num w:numId="23">
    <w:abstractNumId w:val="23"/>
  </w:num>
  <w:num w:numId="24">
    <w:abstractNumId w:val="29"/>
  </w:num>
  <w:num w:numId="25">
    <w:abstractNumId w:val="1"/>
  </w:num>
  <w:num w:numId="26">
    <w:abstractNumId w:val="20"/>
  </w:num>
  <w:num w:numId="27">
    <w:abstractNumId w:val="16"/>
  </w:num>
  <w:num w:numId="28">
    <w:abstractNumId w:val="5"/>
  </w:num>
  <w:num w:numId="29">
    <w:abstractNumId w:val="13"/>
  </w:num>
  <w:num w:numId="30">
    <w:abstractNumId w:val="22"/>
  </w:num>
  <w:num w:numId="31">
    <w:abstractNumId w:val="24"/>
  </w:num>
  <w:num w:numId="32">
    <w:abstractNumId w:val="8"/>
  </w:num>
  <w:num w:numId="33">
    <w:abstractNumId w:val="32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87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6A2B"/>
    <w:rsid w:val="00000648"/>
    <w:rsid w:val="000067A5"/>
    <w:rsid w:val="00010821"/>
    <w:rsid w:val="00012D50"/>
    <w:rsid w:val="00020BE0"/>
    <w:rsid w:val="0003557E"/>
    <w:rsid w:val="00037A54"/>
    <w:rsid w:val="00040EFF"/>
    <w:rsid w:val="000419BB"/>
    <w:rsid w:val="00043C25"/>
    <w:rsid w:val="00047F89"/>
    <w:rsid w:val="00073871"/>
    <w:rsid w:val="0007419B"/>
    <w:rsid w:val="00074E6F"/>
    <w:rsid w:val="00074FF5"/>
    <w:rsid w:val="00076C81"/>
    <w:rsid w:val="000770D7"/>
    <w:rsid w:val="00087A08"/>
    <w:rsid w:val="000A00D8"/>
    <w:rsid w:val="000A1CB8"/>
    <w:rsid w:val="000A326F"/>
    <w:rsid w:val="000A467C"/>
    <w:rsid w:val="000A5DEB"/>
    <w:rsid w:val="000A69E0"/>
    <w:rsid w:val="000B421E"/>
    <w:rsid w:val="000E001B"/>
    <w:rsid w:val="000E5129"/>
    <w:rsid w:val="000F0FF6"/>
    <w:rsid w:val="000F322E"/>
    <w:rsid w:val="000F4135"/>
    <w:rsid w:val="000F41E8"/>
    <w:rsid w:val="00102A54"/>
    <w:rsid w:val="00111047"/>
    <w:rsid w:val="00114FEC"/>
    <w:rsid w:val="001169D2"/>
    <w:rsid w:val="00121A12"/>
    <w:rsid w:val="00122015"/>
    <w:rsid w:val="0012444E"/>
    <w:rsid w:val="00127B87"/>
    <w:rsid w:val="001336B3"/>
    <w:rsid w:val="00135E3C"/>
    <w:rsid w:val="00135FED"/>
    <w:rsid w:val="00140FCF"/>
    <w:rsid w:val="001416C4"/>
    <w:rsid w:val="00143604"/>
    <w:rsid w:val="00146497"/>
    <w:rsid w:val="00147DA0"/>
    <w:rsid w:val="0015171F"/>
    <w:rsid w:val="0015411F"/>
    <w:rsid w:val="0015494F"/>
    <w:rsid w:val="00154D59"/>
    <w:rsid w:val="00155DFE"/>
    <w:rsid w:val="00166E4A"/>
    <w:rsid w:val="0017642A"/>
    <w:rsid w:val="00177320"/>
    <w:rsid w:val="001807DA"/>
    <w:rsid w:val="001842F1"/>
    <w:rsid w:val="00190F00"/>
    <w:rsid w:val="00193434"/>
    <w:rsid w:val="00193AB9"/>
    <w:rsid w:val="00196CFA"/>
    <w:rsid w:val="001A09EF"/>
    <w:rsid w:val="001A15CB"/>
    <w:rsid w:val="001A525C"/>
    <w:rsid w:val="001A7367"/>
    <w:rsid w:val="001B2A77"/>
    <w:rsid w:val="001B3384"/>
    <w:rsid w:val="001C0F6A"/>
    <w:rsid w:val="001C6412"/>
    <w:rsid w:val="001D23CD"/>
    <w:rsid w:val="001D2F2E"/>
    <w:rsid w:val="001E2813"/>
    <w:rsid w:val="001E67E2"/>
    <w:rsid w:val="001E6F85"/>
    <w:rsid w:val="001E731F"/>
    <w:rsid w:val="001F466D"/>
    <w:rsid w:val="001F5BD4"/>
    <w:rsid w:val="00206603"/>
    <w:rsid w:val="002100A0"/>
    <w:rsid w:val="002128A4"/>
    <w:rsid w:val="00233D54"/>
    <w:rsid w:val="002379ED"/>
    <w:rsid w:val="00243AB6"/>
    <w:rsid w:val="00245B1D"/>
    <w:rsid w:val="00252F6A"/>
    <w:rsid w:val="00267296"/>
    <w:rsid w:val="00281455"/>
    <w:rsid w:val="00286BCD"/>
    <w:rsid w:val="00294C96"/>
    <w:rsid w:val="0029788B"/>
    <w:rsid w:val="002A2675"/>
    <w:rsid w:val="002B075B"/>
    <w:rsid w:val="002B21C8"/>
    <w:rsid w:val="002E2E5F"/>
    <w:rsid w:val="002F154D"/>
    <w:rsid w:val="002F1A7F"/>
    <w:rsid w:val="002F56A4"/>
    <w:rsid w:val="00303E99"/>
    <w:rsid w:val="0030410F"/>
    <w:rsid w:val="00315251"/>
    <w:rsid w:val="00321E90"/>
    <w:rsid w:val="00324DCE"/>
    <w:rsid w:val="00326929"/>
    <w:rsid w:val="0033279D"/>
    <w:rsid w:val="00335AA6"/>
    <w:rsid w:val="00336FC5"/>
    <w:rsid w:val="00344DC9"/>
    <w:rsid w:val="0035076A"/>
    <w:rsid w:val="003535DC"/>
    <w:rsid w:val="00360367"/>
    <w:rsid w:val="00363EAA"/>
    <w:rsid w:val="003716B0"/>
    <w:rsid w:val="00372B35"/>
    <w:rsid w:val="00372CC6"/>
    <w:rsid w:val="0037566C"/>
    <w:rsid w:val="00376B1D"/>
    <w:rsid w:val="003903DE"/>
    <w:rsid w:val="003929A7"/>
    <w:rsid w:val="003958C0"/>
    <w:rsid w:val="003A1D3C"/>
    <w:rsid w:val="003A5144"/>
    <w:rsid w:val="003B13F1"/>
    <w:rsid w:val="003B5BB9"/>
    <w:rsid w:val="003B5DD1"/>
    <w:rsid w:val="003C185F"/>
    <w:rsid w:val="003C5629"/>
    <w:rsid w:val="003D132A"/>
    <w:rsid w:val="003D5138"/>
    <w:rsid w:val="003E0E9C"/>
    <w:rsid w:val="003E19E4"/>
    <w:rsid w:val="003E1CB7"/>
    <w:rsid w:val="003E3C2D"/>
    <w:rsid w:val="003E3EBD"/>
    <w:rsid w:val="003E77F6"/>
    <w:rsid w:val="003F2B17"/>
    <w:rsid w:val="003F3E4E"/>
    <w:rsid w:val="003F5E8A"/>
    <w:rsid w:val="004007DF"/>
    <w:rsid w:val="00405DC0"/>
    <w:rsid w:val="00406B2D"/>
    <w:rsid w:val="0041494C"/>
    <w:rsid w:val="004164AF"/>
    <w:rsid w:val="00417482"/>
    <w:rsid w:val="00417925"/>
    <w:rsid w:val="00430DEF"/>
    <w:rsid w:val="00432827"/>
    <w:rsid w:val="004345AA"/>
    <w:rsid w:val="004365C8"/>
    <w:rsid w:val="004367D7"/>
    <w:rsid w:val="00444908"/>
    <w:rsid w:val="00450E02"/>
    <w:rsid w:val="00451662"/>
    <w:rsid w:val="004700C5"/>
    <w:rsid w:val="00480138"/>
    <w:rsid w:val="004815A8"/>
    <w:rsid w:val="00485482"/>
    <w:rsid w:val="00486FED"/>
    <w:rsid w:val="00487B0E"/>
    <w:rsid w:val="00490FBA"/>
    <w:rsid w:val="004A0273"/>
    <w:rsid w:val="004A2D55"/>
    <w:rsid w:val="004B6F22"/>
    <w:rsid w:val="004C1143"/>
    <w:rsid w:val="004C13CA"/>
    <w:rsid w:val="004D02B4"/>
    <w:rsid w:val="004D0DEB"/>
    <w:rsid w:val="004D23A7"/>
    <w:rsid w:val="004D2509"/>
    <w:rsid w:val="004E2D8F"/>
    <w:rsid w:val="004E7A66"/>
    <w:rsid w:val="004F010A"/>
    <w:rsid w:val="004F39A4"/>
    <w:rsid w:val="00500F61"/>
    <w:rsid w:val="00503D04"/>
    <w:rsid w:val="00504053"/>
    <w:rsid w:val="0050426B"/>
    <w:rsid w:val="00504541"/>
    <w:rsid w:val="00511224"/>
    <w:rsid w:val="00511358"/>
    <w:rsid w:val="0053245A"/>
    <w:rsid w:val="00536309"/>
    <w:rsid w:val="00537416"/>
    <w:rsid w:val="00542807"/>
    <w:rsid w:val="005466B0"/>
    <w:rsid w:val="005467ED"/>
    <w:rsid w:val="005513DD"/>
    <w:rsid w:val="00552F7D"/>
    <w:rsid w:val="005533B3"/>
    <w:rsid w:val="00560FD0"/>
    <w:rsid w:val="00562D32"/>
    <w:rsid w:val="00581520"/>
    <w:rsid w:val="00581F1C"/>
    <w:rsid w:val="00583B2E"/>
    <w:rsid w:val="00586D82"/>
    <w:rsid w:val="0058733F"/>
    <w:rsid w:val="00596AE8"/>
    <w:rsid w:val="005A7E83"/>
    <w:rsid w:val="005C1653"/>
    <w:rsid w:val="005C5688"/>
    <w:rsid w:val="005C5EF6"/>
    <w:rsid w:val="005C6CAD"/>
    <w:rsid w:val="005D37B1"/>
    <w:rsid w:val="005D5CCD"/>
    <w:rsid w:val="005E4954"/>
    <w:rsid w:val="005E5B69"/>
    <w:rsid w:val="005F0457"/>
    <w:rsid w:val="005F3BA3"/>
    <w:rsid w:val="006166E0"/>
    <w:rsid w:val="006208B4"/>
    <w:rsid w:val="00621C38"/>
    <w:rsid w:val="00621EBA"/>
    <w:rsid w:val="00622E5E"/>
    <w:rsid w:val="006250DC"/>
    <w:rsid w:val="0063028D"/>
    <w:rsid w:val="00631DDC"/>
    <w:rsid w:val="00637A5E"/>
    <w:rsid w:val="006404BA"/>
    <w:rsid w:val="00643C9B"/>
    <w:rsid w:val="006537B2"/>
    <w:rsid w:val="00663015"/>
    <w:rsid w:val="00664570"/>
    <w:rsid w:val="0067057E"/>
    <w:rsid w:val="00670BFA"/>
    <w:rsid w:val="006739B3"/>
    <w:rsid w:val="00674077"/>
    <w:rsid w:val="00674ACB"/>
    <w:rsid w:val="00685518"/>
    <w:rsid w:val="00690983"/>
    <w:rsid w:val="006954CC"/>
    <w:rsid w:val="006960AF"/>
    <w:rsid w:val="006A4E91"/>
    <w:rsid w:val="006A5BF6"/>
    <w:rsid w:val="006A6024"/>
    <w:rsid w:val="006A6C8D"/>
    <w:rsid w:val="006B6CFF"/>
    <w:rsid w:val="006C71EB"/>
    <w:rsid w:val="006E2DC6"/>
    <w:rsid w:val="006E5132"/>
    <w:rsid w:val="006E53A2"/>
    <w:rsid w:val="006E69C4"/>
    <w:rsid w:val="006F13DF"/>
    <w:rsid w:val="006F5E60"/>
    <w:rsid w:val="00700F6F"/>
    <w:rsid w:val="00732559"/>
    <w:rsid w:val="007328D6"/>
    <w:rsid w:val="00744910"/>
    <w:rsid w:val="00751A4C"/>
    <w:rsid w:val="00752C1C"/>
    <w:rsid w:val="00753751"/>
    <w:rsid w:val="00757DC7"/>
    <w:rsid w:val="00763070"/>
    <w:rsid w:val="00767BAB"/>
    <w:rsid w:val="00771652"/>
    <w:rsid w:val="00773326"/>
    <w:rsid w:val="00774294"/>
    <w:rsid w:val="00780B1D"/>
    <w:rsid w:val="00791D87"/>
    <w:rsid w:val="00792B92"/>
    <w:rsid w:val="007B6964"/>
    <w:rsid w:val="007C47E2"/>
    <w:rsid w:val="007D1B79"/>
    <w:rsid w:val="007D1B9E"/>
    <w:rsid w:val="007D404D"/>
    <w:rsid w:val="007D7A98"/>
    <w:rsid w:val="007E7855"/>
    <w:rsid w:val="007F0882"/>
    <w:rsid w:val="007F19C0"/>
    <w:rsid w:val="007F1F5C"/>
    <w:rsid w:val="00803404"/>
    <w:rsid w:val="0080373B"/>
    <w:rsid w:val="00804DE8"/>
    <w:rsid w:val="008121A4"/>
    <w:rsid w:val="008121B4"/>
    <w:rsid w:val="008160A6"/>
    <w:rsid w:val="008243A0"/>
    <w:rsid w:val="00826B1B"/>
    <w:rsid w:val="008312BE"/>
    <w:rsid w:val="00832EFD"/>
    <w:rsid w:val="008423D0"/>
    <w:rsid w:val="00842C07"/>
    <w:rsid w:val="00842C12"/>
    <w:rsid w:val="0085187E"/>
    <w:rsid w:val="008563FB"/>
    <w:rsid w:val="00860EDB"/>
    <w:rsid w:val="0086182A"/>
    <w:rsid w:val="00866D67"/>
    <w:rsid w:val="008720C3"/>
    <w:rsid w:val="0087460E"/>
    <w:rsid w:val="00875C89"/>
    <w:rsid w:val="00876B37"/>
    <w:rsid w:val="008777BD"/>
    <w:rsid w:val="0088022C"/>
    <w:rsid w:val="00882AF2"/>
    <w:rsid w:val="00883A59"/>
    <w:rsid w:val="0088550D"/>
    <w:rsid w:val="00885F1A"/>
    <w:rsid w:val="008917C8"/>
    <w:rsid w:val="00893E51"/>
    <w:rsid w:val="008A1013"/>
    <w:rsid w:val="008B2319"/>
    <w:rsid w:val="008B4BC3"/>
    <w:rsid w:val="008B4F0F"/>
    <w:rsid w:val="008C0EE0"/>
    <w:rsid w:val="008C20CD"/>
    <w:rsid w:val="008C4054"/>
    <w:rsid w:val="008D3650"/>
    <w:rsid w:val="008D77A6"/>
    <w:rsid w:val="008E320E"/>
    <w:rsid w:val="008E363F"/>
    <w:rsid w:val="008E56B7"/>
    <w:rsid w:val="008E7EAC"/>
    <w:rsid w:val="008F1D28"/>
    <w:rsid w:val="008F6271"/>
    <w:rsid w:val="00901571"/>
    <w:rsid w:val="0091049F"/>
    <w:rsid w:val="00916912"/>
    <w:rsid w:val="00920CC2"/>
    <w:rsid w:val="00927B49"/>
    <w:rsid w:val="00933047"/>
    <w:rsid w:val="00936CC8"/>
    <w:rsid w:val="009408D2"/>
    <w:rsid w:val="0094298A"/>
    <w:rsid w:val="00944E43"/>
    <w:rsid w:val="00962A80"/>
    <w:rsid w:val="00966A8C"/>
    <w:rsid w:val="00986F31"/>
    <w:rsid w:val="00990B9F"/>
    <w:rsid w:val="0099221A"/>
    <w:rsid w:val="00992831"/>
    <w:rsid w:val="00995866"/>
    <w:rsid w:val="009960E4"/>
    <w:rsid w:val="00996534"/>
    <w:rsid w:val="009A2D36"/>
    <w:rsid w:val="009A3C9A"/>
    <w:rsid w:val="009A746D"/>
    <w:rsid w:val="009B1C0E"/>
    <w:rsid w:val="009B325A"/>
    <w:rsid w:val="009D0543"/>
    <w:rsid w:val="009D1C94"/>
    <w:rsid w:val="009D563E"/>
    <w:rsid w:val="009D609D"/>
    <w:rsid w:val="009D60E3"/>
    <w:rsid w:val="009D6F3E"/>
    <w:rsid w:val="009E0CDC"/>
    <w:rsid w:val="009E4A30"/>
    <w:rsid w:val="009F6F5C"/>
    <w:rsid w:val="00A04EE6"/>
    <w:rsid w:val="00A078AB"/>
    <w:rsid w:val="00A24832"/>
    <w:rsid w:val="00A2524D"/>
    <w:rsid w:val="00A3332F"/>
    <w:rsid w:val="00A34D20"/>
    <w:rsid w:val="00A35C55"/>
    <w:rsid w:val="00A63607"/>
    <w:rsid w:val="00A63E6F"/>
    <w:rsid w:val="00A66C7D"/>
    <w:rsid w:val="00A67F09"/>
    <w:rsid w:val="00A70992"/>
    <w:rsid w:val="00A720A5"/>
    <w:rsid w:val="00A80ADE"/>
    <w:rsid w:val="00A87F6A"/>
    <w:rsid w:val="00A93F81"/>
    <w:rsid w:val="00A94F09"/>
    <w:rsid w:val="00AA462F"/>
    <w:rsid w:val="00AA6C88"/>
    <w:rsid w:val="00AC48FA"/>
    <w:rsid w:val="00AC4C36"/>
    <w:rsid w:val="00AC555F"/>
    <w:rsid w:val="00AD25FA"/>
    <w:rsid w:val="00AE434C"/>
    <w:rsid w:val="00AF2B92"/>
    <w:rsid w:val="00AF35E6"/>
    <w:rsid w:val="00B0780C"/>
    <w:rsid w:val="00B07879"/>
    <w:rsid w:val="00B12BE4"/>
    <w:rsid w:val="00B14AC5"/>
    <w:rsid w:val="00B2195A"/>
    <w:rsid w:val="00B22429"/>
    <w:rsid w:val="00B23CD4"/>
    <w:rsid w:val="00B358FD"/>
    <w:rsid w:val="00B4398A"/>
    <w:rsid w:val="00B45600"/>
    <w:rsid w:val="00B45798"/>
    <w:rsid w:val="00B51118"/>
    <w:rsid w:val="00B545DE"/>
    <w:rsid w:val="00B55AE4"/>
    <w:rsid w:val="00B647A6"/>
    <w:rsid w:val="00B74754"/>
    <w:rsid w:val="00B80233"/>
    <w:rsid w:val="00B80879"/>
    <w:rsid w:val="00B81956"/>
    <w:rsid w:val="00B83581"/>
    <w:rsid w:val="00B8663D"/>
    <w:rsid w:val="00B93E5B"/>
    <w:rsid w:val="00B95509"/>
    <w:rsid w:val="00BA03B5"/>
    <w:rsid w:val="00BA36B3"/>
    <w:rsid w:val="00BB180C"/>
    <w:rsid w:val="00BC4A77"/>
    <w:rsid w:val="00BC4EC6"/>
    <w:rsid w:val="00BC7B60"/>
    <w:rsid w:val="00BD3FE3"/>
    <w:rsid w:val="00BD4525"/>
    <w:rsid w:val="00BE19FD"/>
    <w:rsid w:val="00BF1E2D"/>
    <w:rsid w:val="00BF7F99"/>
    <w:rsid w:val="00C012BF"/>
    <w:rsid w:val="00C06D5A"/>
    <w:rsid w:val="00C21CD4"/>
    <w:rsid w:val="00C27512"/>
    <w:rsid w:val="00C27D6A"/>
    <w:rsid w:val="00C31D0C"/>
    <w:rsid w:val="00C35E76"/>
    <w:rsid w:val="00C37568"/>
    <w:rsid w:val="00C42515"/>
    <w:rsid w:val="00C5014E"/>
    <w:rsid w:val="00C519BB"/>
    <w:rsid w:val="00C5378C"/>
    <w:rsid w:val="00C55D2D"/>
    <w:rsid w:val="00C6366D"/>
    <w:rsid w:val="00C647CD"/>
    <w:rsid w:val="00C67619"/>
    <w:rsid w:val="00C71309"/>
    <w:rsid w:val="00C726D9"/>
    <w:rsid w:val="00C745E3"/>
    <w:rsid w:val="00C84975"/>
    <w:rsid w:val="00C84F54"/>
    <w:rsid w:val="00C95616"/>
    <w:rsid w:val="00C973E4"/>
    <w:rsid w:val="00CA39B2"/>
    <w:rsid w:val="00CA4303"/>
    <w:rsid w:val="00CA6C33"/>
    <w:rsid w:val="00CB154B"/>
    <w:rsid w:val="00CB25B4"/>
    <w:rsid w:val="00CB395D"/>
    <w:rsid w:val="00CC3E3D"/>
    <w:rsid w:val="00CC48A1"/>
    <w:rsid w:val="00CD29CB"/>
    <w:rsid w:val="00CD5F1C"/>
    <w:rsid w:val="00CE17AF"/>
    <w:rsid w:val="00CE460C"/>
    <w:rsid w:val="00CE5BA5"/>
    <w:rsid w:val="00CF3FB4"/>
    <w:rsid w:val="00CF4314"/>
    <w:rsid w:val="00CF490B"/>
    <w:rsid w:val="00D0024D"/>
    <w:rsid w:val="00D03F80"/>
    <w:rsid w:val="00D12783"/>
    <w:rsid w:val="00D132DA"/>
    <w:rsid w:val="00D139F3"/>
    <w:rsid w:val="00D1552B"/>
    <w:rsid w:val="00D2023F"/>
    <w:rsid w:val="00D22172"/>
    <w:rsid w:val="00D27201"/>
    <w:rsid w:val="00D27AE8"/>
    <w:rsid w:val="00D27CC7"/>
    <w:rsid w:val="00D304DB"/>
    <w:rsid w:val="00D37794"/>
    <w:rsid w:val="00D46341"/>
    <w:rsid w:val="00D61077"/>
    <w:rsid w:val="00D64C4B"/>
    <w:rsid w:val="00D6515E"/>
    <w:rsid w:val="00D71E77"/>
    <w:rsid w:val="00D84A55"/>
    <w:rsid w:val="00D94E4D"/>
    <w:rsid w:val="00DA7D22"/>
    <w:rsid w:val="00DB0D47"/>
    <w:rsid w:val="00DB4784"/>
    <w:rsid w:val="00DD1A74"/>
    <w:rsid w:val="00DF031A"/>
    <w:rsid w:val="00E03797"/>
    <w:rsid w:val="00E07FBC"/>
    <w:rsid w:val="00E11195"/>
    <w:rsid w:val="00E1268C"/>
    <w:rsid w:val="00E208FD"/>
    <w:rsid w:val="00E26807"/>
    <w:rsid w:val="00E30EE2"/>
    <w:rsid w:val="00E341B7"/>
    <w:rsid w:val="00E41613"/>
    <w:rsid w:val="00E41C78"/>
    <w:rsid w:val="00E42D67"/>
    <w:rsid w:val="00E43C94"/>
    <w:rsid w:val="00E453E2"/>
    <w:rsid w:val="00E60422"/>
    <w:rsid w:val="00E608A8"/>
    <w:rsid w:val="00E725DD"/>
    <w:rsid w:val="00E7437D"/>
    <w:rsid w:val="00E76828"/>
    <w:rsid w:val="00E82183"/>
    <w:rsid w:val="00E87EAC"/>
    <w:rsid w:val="00E90E8A"/>
    <w:rsid w:val="00E920C5"/>
    <w:rsid w:val="00EA092D"/>
    <w:rsid w:val="00EA6A2B"/>
    <w:rsid w:val="00EB4F63"/>
    <w:rsid w:val="00EB72C5"/>
    <w:rsid w:val="00EC0F63"/>
    <w:rsid w:val="00EC4373"/>
    <w:rsid w:val="00EC53F9"/>
    <w:rsid w:val="00EC6749"/>
    <w:rsid w:val="00ED44D9"/>
    <w:rsid w:val="00EF2212"/>
    <w:rsid w:val="00EF5BCF"/>
    <w:rsid w:val="00F04DBD"/>
    <w:rsid w:val="00F134F3"/>
    <w:rsid w:val="00F16547"/>
    <w:rsid w:val="00F20ACD"/>
    <w:rsid w:val="00F25881"/>
    <w:rsid w:val="00F26AD4"/>
    <w:rsid w:val="00F4274E"/>
    <w:rsid w:val="00F42A20"/>
    <w:rsid w:val="00F46715"/>
    <w:rsid w:val="00F46EBB"/>
    <w:rsid w:val="00F4766F"/>
    <w:rsid w:val="00F5420E"/>
    <w:rsid w:val="00F558B9"/>
    <w:rsid w:val="00F6410A"/>
    <w:rsid w:val="00F75C3E"/>
    <w:rsid w:val="00F75F5F"/>
    <w:rsid w:val="00F80A95"/>
    <w:rsid w:val="00F836A9"/>
    <w:rsid w:val="00F84CA9"/>
    <w:rsid w:val="00F97A5B"/>
    <w:rsid w:val="00FA04DE"/>
    <w:rsid w:val="00FA1D36"/>
    <w:rsid w:val="00FB02CB"/>
    <w:rsid w:val="00FC11CC"/>
    <w:rsid w:val="00FD135F"/>
    <w:rsid w:val="00FD5C48"/>
    <w:rsid w:val="00FD62AF"/>
    <w:rsid w:val="00FE0C9F"/>
    <w:rsid w:val="00FE40B8"/>
    <w:rsid w:val="00FE5F08"/>
    <w:rsid w:val="00FE716C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."/>
  <w:listSeparator w:val=","/>
  <w14:docId w14:val="5DDF55A1"/>
  <w15:docId w15:val="{A55FC056-D774-4746-8F85-6F5AD547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E3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C3E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C71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BodyText"/>
    <w:rsid w:val="003A1D3C"/>
    <w:pPr>
      <w:keepLines/>
      <w:spacing w:after="80" w:line="240" w:lineRule="atLeast"/>
      <w:jc w:val="center"/>
    </w:pPr>
    <w:rPr>
      <w:rFonts w:ascii="Garamond" w:hAnsi="Garamond"/>
      <w:caps/>
      <w:spacing w:val="75"/>
      <w:sz w:val="21"/>
      <w:szCs w:val="20"/>
    </w:rPr>
  </w:style>
  <w:style w:type="paragraph" w:styleId="BodyText">
    <w:name w:val="Body Text"/>
    <w:basedOn w:val="Normal"/>
    <w:rsid w:val="003A1D3C"/>
    <w:pPr>
      <w:spacing w:after="120"/>
    </w:pPr>
  </w:style>
  <w:style w:type="paragraph" w:styleId="Header">
    <w:name w:val="header"/>
    <w:basedOn w:val="Normal"/>
    <w:rsid w:val="003A1D3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A1D3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3A1D3C"/>
    <w:rPr>
      <w:color w:val="0000FF"/>
      <w:u w:val="single"/>
    </w:rPr>
  </w:style>
  <w:style w:type="paragraph" w:styleId="BalloonText">
    <w:name w:val="Balloon Text"/>
    <w:basedOn w:val="Normal"/>
    <w:semiHidden/>
    <w:rsid w:val="00AC4C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C27D6A"/>
    <w:pPr>
      <w:ind w:left="720"/>
      <w:contextualSpacing/>
    </w:pPr>
    <w:rPr>
      <w:lang w:val="bs-Latn-BA"/>
    </w:rPr>
  </w:style>
  <w:style w:type="paragraph" w:styleId="FootnoteText">
    <w:name w:val="footnote text"/>
    <w:basedOn w:val="Normal"/>
    <w:semiHidden/>
    <w:rsid w:val="00C55D2D"/>
    <w:rPr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semiHidden/>
    <w:rsid w:val="00C55D2D"/>
    <w:rPr>
      <w:vertAlign w:val="superscript"/>
    </w:rPr>
  </w:style>
  <w:style w:type="table" w:styleId="TableGrid">
    <w:name w:val="Table Grid"/>
    <w:basedOn w:val="TableNormal"/>
    <w:rsid w:val="00C55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C67619"/>
    <w:rPr>
      <w:lang w:val="hr-HR" w:eastAsia="hr-HR"/>
    </w:rPr>
  </w:style>
  <w:style w:type="paragraph" w:customStyle="1" w:styleId="ReferenceLine">
    <w:name w:val="Reference Line"/>
    <w:basedOn w:val="BodyText"/>
    <w:rsid w:val="00C67619"/>
    <w:rPr>
      <w:lang w:val="hr-HR" w:eastAsia="hr-HR"/>
    </w:rPr>
  </w:style>
  <w:style w:type="paragraph" w:customStyle="1" w:styleId="MailingInstructions">
    <w:name w:val="Mailing Instructions"/>
    <w:basedOn w:val="Normal"/>
    <w:rsid w:val="00C67619"/>
    <w:rPr>
      <w:lang w:val="hr-HR" w:eastAsia="hr-HR"/>
    </w:rPr>
  </w:style>
  <w:style w:type="paragraph" w:customStyle="1" w:styleId="InsideAddressName">
    <w:name w:val="Inside Address Name"/>
    <w:basedOn w:val="Normal"/>
    <w:rsid w:val="00C67619"/>
    <w:rPr>
      <w:lang w:val="hr-HR" w:eastAsia="hr-HR"/>
    </w:rPr>
  </w:style>
  <w:style w:type="paragraph" w:customStyle="1" w:styleId="InsideAddress">
    <w:name w:val="Inside Address"/>
    <w:basedOn w:val="Normal"/>
    <w:rsid w:val="00C67619"/>
    <w:rPr>
      <w:lang w:val="hr-HR" w:eastAsia="hr-HR"/>
    </w:rPr>
  </w:style>
  <w:style w:type="paragraph" w:customStyle="1" w:styleId="AttentionLine">
    <w:name w:val="Attention Line"/>
    <w:basedOn w:val="BodyText"/>
    <w:rsid w:val="00C67619"/>
    <w:rPr>
      <w:lang w:val="hr-HR" w:eastAsia="hr-HR"/>
    </w:rPr>
  </w:style>
  <w:style w:type="paragraph" w:styleId="Salutation">
    <w:name w:val="Salutation"/>
    <w:basedOn w:val="Normal"/>
    <w:next w:val="Normal"/>
    <w:rsid w:val="00C67619"/>
    <w:rPr>
      <w:lang w:val="hr-HR" w:eastAsia="hr-HR"/>
    </w:rPr>
  </w:style>
  <w:style w:type="paragraph" w:customStyle="1" w:styleId="SubjectLine">
    <w:name w:val="Subject Line"/>
    <w:basedOn w:val="Normal"/>
    <w:rsid w:val="00C67619"/>
    <w:rPr>
      <w:lang w:val="hr-HR" w:eastAsia="hr-HR"/>
    </w:rPr>
  </w:style>
  <w:style w:type="paragraph" w:styleId="Closing">
    <w:name w:val="Closing"/>
    <w:basedOn w:val="Normal"/>
    <w:rsid w:val="00C67619"/>
    <w:rPr>
      <w:lang w:val="hr-HR" w:eastAsia="hr-HR"/>
    </w:rPr>
  </w:style>
  <w:style w:type="paragraph" w:styleId="Signature">
    <w:name w:val="Signature"/>
    <w:basedOn w:val="Normal"/>
    <w:rsid w:val="00C67619"/>
    <w:rPr>
      <w:lang w:val="hr-HR" w:eastAsia="hr-HR"/>
    </w:rPr>
  </w:style>
  <w:style w:type="paragraph" w:customStyle="1" w:styleId="SignatureJobTitle">
    <w:name w:val="Signature Job Title"/>
    <w:basedOn w:val="Signature"/>
    <w:rsid w:val="00C67619"/>
  </w:style>
  <w:style w:type="paragraph" w:customStyle="1" w:styleId="SignatureCompany">
    <w:name w:val="Signature Company"/>
    <w:basedOn w:val="Signature"/>
    <w:rsid w:val="00C67619"/>
  </w:style>
  <w:style w:type="paragraph" w:customStyle="1" w:styleId="Enclosure">
    <w:name w:val="Enclosure"/>
    <w:basedOn w:val="Normal"/>
    <w:rsid w:val="00C67619"/>
    <w:rPr>
      <w:lang w:val="hr-HR" w:eastAsia="hr-HR"/>
    </w:rPr>
  </w:style>
  <w:style w:type="paragraph" w:customStyle="1" w:styleId="ReferenceInitials">
    <w:name w:val="Reference Initials"/>
    <w:basedOn w:val="Normal"/>
    <w:rsid w:val="00C67619"/>
    <w:rPr>
      <w:lang w:val="hr-HR" w:eastAsia="hr-HR"/>
    </w:rPr>
  </w:style>
  <w:style w:type="paragraph" w:customStyle="1" w:styleId="CcList">
    <w:name w:val="Cc List"/>
    <w:basedOn w:val="Normal"/>
    <w:rsid w:val="00C67619"/>
    <w:rPr>
      <w:lang w:val="hr-HR" w:eastAsia="hr-HR"/>
    </w:rPr>
  </w:style>
  <w:style w:type="character" w:styleId="PageNumber">
    <w:name w:val="page number"/>
    <w:basedOn w:val="DefaultParagraphFont"/>
    <w:rsid w:val="00CA6C33"/>
  </w:style>
  <w:style w:type="paragraph" w:customStyle="1" w:styleId="Adresse-UK">
    <w:name w:val="Adresse-UK"/>
    <w:basedOn w:val="Normal"/>
    <w:rsid w:val="00135FED"/>
    <w:rPr>
      <w:rFonts w:ascii="Arial" w:hAnsi="Arial"/>
      <w:sz w:val="18"/>
      <w:szCs w:val="20"/>
      <w:lang w:val="en-GB"/>
    </w:rPr>
  </w:style>
  <w:style w:type="paragraph" w:customStyle="1" w:styleId="InfoFelt-UK">
    <w:name w:val="InfoFelt-UK"/>
    <w:basedOn w:val="Normal"/>
    <w:rsid w:val="00135FED"/>
    <w:rPr>
      <w:rFonts w:ascii="Arial" w:hAnsi="Arial"/>
      <w:sz w:val="20"/>
      <w:szCs w:val="20"/>
      <w:lang w:val="en-GB"/>
    </w:rPr>
  </w:style>
  <w:style w:type="paragraph" w:customStyle="1" w:styleId="FeltAfstand">
    <w:name w:val="FeltAfstand"/>
    <w:basedOn w:val="Normal"/>
    <w:rsid w:val="00135FED"/>
    <w:pPr>
      <w:spacing w:after="240"/>
    </w:pPr>
    <w:rPr>
      <w:rFonts w:ascii="Arial" w:hAnsi="Arial"/>
      <w:sz w:val="22"/>
      <w:szCs w:val="20"/>
      <w:lang w:val="en-GB"/>
    </w:rPr>
  </w:style>
  <w:style w:type="character" w:customStyle="1" w:styleId="InfoTekst-UK">
    <w:name w:val="InfoTekst-UK"/>
    <w:basedOn w:val="DefaultParagraphFont"/>
    <w:rsid w:val="00135FED"/>
    <w:rPr>
      <w:rFonts w:ascii="Arial" w:hAnsi="Arial"/>
      <w:b/>
      <w:noProof w:val="0"/>
      <w:sz w:val="20"/>
      <w:lang w:val="en-GB"/>
    </w:rPr>
  </w:style>
  <w:style w:type="paragraph" w:customStyle="1" w:styleId="DFTitel-UK">
    <w:name w:val="DFTitel-UK"/>
    <w:basedOn w:val="Normal"/>
    <w:rsid w:val="00135FED"/>
    <w:pPr>
      <w:spacing w:after="220"/>
    </w:pPr>
    <w:rPr>
      <w:rFonts w:ascii="Arial" w:hAnsi="Arial"/>
      <w:b/>
      <w:sz w:val="32"/>
      <w:szCs w:val="20"/>
      <w:lang w:val="en-GB"/>
    </w:rPr>
  </w:style>
  <w:style w:type="character" w:styleId="FollowedHyperlink">
    <w:name w:val="FollowedHyperlink"/>
    <w:basedOn w:val="DefaultParagraphFont"/>
    <w:uiPriority w:val="99"/>
    <w:rsid w:val="00D132DA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127B8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27B87"/>
    <w:rPr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127B87"/>
    <w:rPr>
      <w:i/>
      <w:iCs/>
    </w:rPr>
  </w:style>
  <w:style w:type="character" w:customStyle="1" w:styleId="FooterChar">
    <w:name w:val="Footer Char"/>
    <w:basedOn w:val="DefaultParagraphFont"/>
    <w:link w:val="Footer"/>
    <w:rsid w:val="00127B87"/>
    <w:rPr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6C71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E56B7"/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63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6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da@serda.ba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erda.b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rda@serda.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erda.ba" TargetMode="Externa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serda.ba" TargetMode="External"/><Relationship Id="rId14" Type="http://schemas.openxmlformats.org/officeDocument/2006/relationships/hyperlink" Target="mailto:serda@serda.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ve%20u%201\SERDA_pismo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D5F06-7E0D-4FE4-9DCB-FE6F7307A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SERDA_pismo_template</Template>
  <TotalTime>25</TotalTime>
  <Pages>3</Pages>
  <Words>380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Predlozak_pismo</vt:lpstr>
    </vt:vector>
  </TitlesOfParts>
  <Company>SERDA</Company>
  <LinksUpToDate>false</LinksUpToDate>
  <CharactersWithSpaces>3116</CharactersWithSpaces>
  <SharedDoc>false</SharedDoc>
  <HLinks>
    <vt:vector size="12" baseType="variant">
      <vt:variant>
        <vt:i4>393246</vt:i4>
      </vt:variant>
      <vt:variant>
        <vt:i4>3</vt:i4>
      </vt:variant>
      <vt:variant>
        <vt:i4>0</vt:i4>
      </vt:variant>
      <vt:variant>
        <vt:i4>5</vt:i4>
      </vt:variant>
      <vt:variant>
        <vt:lpwstr>http://www.serda.ba/</vt:lpwstr>
      </vt:variant>
      <vt:variant>
        <vt:lpwstr/>
      </vt:variant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mailto:serda@serda.ba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Predlozak_pismo</dc:title>
  <dc:creator>saneta</dc:creator>
  <cp:lastModifiedBy>SERDA d.o.o. Sarajevo</cp:lastModifiedBy>
  <cp:revision>9</cp:revision>
  <cp:lastPrinted>2021-09-06T08:06:00Z</cp:lastPrinted>
  <dcterms:created xsi:type="dcterms:W3CDTF">2021-09-05T11:33:00Z</dcterms:created>
  <dcterms:modified xsi:type="dcterms:W3CDTF">2021-09-06T09:23:00Z</dcterms:modified>
</cp:coreProperties>
</file>